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086D1" w14:textId="3BF18FDF" w:rsidR="00680EE9" w:rsidRDefault="000F7CBC" w:rsidP="00680EE9">
      <w:pPr>
        <w:jc w:val="center"/>
        <w:rPr>
          <w:rFonts w:ascii="Calibri" w:hAnsi="Calibri" w:cs="Arial"/>
          <w:b/>
          <w:sz w:val="22"/>
          <w:szCs w:val="28"/>
          <w:lang w:val="ru-RU"/>
        </w:rPr>
      </w:pPr>
      <w:r>
        <w:rPr>
          <w:rFonts w:ascii="Calibri" w:hAnsi="Calibri" w:cs="Arial"/>
          <w:b/>
          <w:noProof/>
          <w:sz w:val="22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3646F8AB" wp14:editId="041A3F39">
            <wp:simplePos x="0" y="0"/>
            <wp:positionH relativeFrom="margin">
              <wp:align>center</wp:align>
            </wp:positionH>
            <wp:positionV relativeFrom="paragraph">
              <wp:posOffset>-520065</wp:posOffset>
            </wp:positionV>
            <wp:extent cx="4756150" cy="666750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0E53A" w14:textId="77777777" w:rsidR="005B4E42" w:rsidRDefault="005B4E42" w:rsidP="00680EE9">
      <w:pPr>
        <w:jc w:val="center"/>
        <w:rPr>
          <w:rFonts w:ascii="Calibri" w:hAnsi="Calibri" w:cs="Arial"/>
          <w:b/>
          <w:sz w:val="22"/>
          <w:szCs w:val="28"/>
          <w:lang w:val="ru-RU"/>
        </w:rPr>
      </w:pPr>
    </w:p>
    <w:p w14:paraId="3DE6D217" w14:textId="30877B3D" w:rsidR="005B4E42" w:rsidRDefault="005B4E42" w:rsidP="00680EE9">
      <w:pPr>
        <w:jc w:val="center"/>
        <w:rPr>
          <w:rFonts w:ascii="Calibri" w:hAnsi="Calibri" w:cs="Arial"/>
          <w:b/>
          <w:sz w:val="22"/>
          <w:szCs w:val="28"/>
          <w:lang w:val="ru-RU"/>
        </w:rPr>
      </w:pPr>
    </w:p>
    <w:p w14:paraId="5B16851C" w14:textId="0E5754D9" w:rsidR="005B4E42" w:rsidRPr="002E07B3" w:rsidRDefault="005B4E42" w:rsidP="00680EE9">
      <w:pPr>
        <w:jc w:val="center"/>
        <w:rPr>
          <w:rFonts w:ascii="Calibri" w:hAnsi="Calibri" w:cs="Arial"/>
          <w:b/>
          <w:sz w:val="22"/>
          <w:szCs w:val="28"/>
          <w:lang w:val="ru-RU"/>
        </w:rPr>
      </w:pPr>
    </w:p>
    <w:p w14:paraId="09FD6B53" w14:textId="22400D9F" w:rsidR="00680EE9" w:rsidRPr="002E07B3" w:rsidRDefault="00680EE9" w:rsidP="00680EE9">
      <w:pPr>
        <w:jc w:val="center"/>
        <w:rPr>
          <w:rFonts w:ascii="Calibri" w:hAnsi="Calibri" w:cs="Arial"/>
          <w:b/>
          <w:sz w:val="22"/>
          <w:szCs w:val="28"/>
          <w:lang w:val="ru-RU"/>
        </w:rPr>
      </w:pPr>
    </w:p>
    <w:p w14:paraId="5A0B150F" w14:textId="69DB1141" w:rsidR="00680EE9" w:rsidRDefault="00680EE9" w:rsidP="00680EE9">
      <w:pPr>
        <w:spacing w:line="312" w:lineRule="auto"/>
        <w:jc w:val="center"/>
        <w:rPr>
          <w:rFonts w:ascii="Calibri" w:hAnsi="Calibri" w:cs="Arial"/>
          <w:b/>
          <w:szCs w:val="28"/>
          <w:lang w:val="ru-RU"/>
        </w:rPr>
      </w:pPr>
    </w:p>
    <w:p w14:paraId="27E7BC72" w14:textId="77777777" w:rsidR="000F7CBC" w:rsidRPr="002E07B3" w:rsidRDefault="000F7CBC" w:rsidP="00680EE9">
      <w:pPr>
        <w:spacing w:line="312" w:lineRule="auto"/>
        <w:jc w:val="center"/>
        <w:rPr>
          <w:rFonts w:ascii="Calibri" w:hAnsi="Calibri" w:cs="Arial"/>
          <w:b/>
          <w:szCs w:val="28"/>
          <w:lang w:val="ru-RU"/>
        </w:rPr>
      </w:pPr>
    </w:p>
    <w:p w14:paraId="63D81610" w14:textId="61B17545" w:rsidR="00A62AB5" w:rsidRPr="002E07B3" w:rsidRDefault="00A62AB5" w:rsidP="00680EE9">
      <w:pPr>
        <w:spacing w:after="120"/>
        <w:jc w:val="center"/>
        <w:rPr>
          <w:rFonts w:ascii="Calibri" w:hAnsi="Calibri" w:cs="Arial"/>
          <w:b/>
          <w:sz w:val="32"/>
          <w:szCs w:val="40"/>
          <w:lang w:val="ru-RU"/>
        </w:rPr>
      </w:pPr>
    </w:p>
    <w:p w14:paraId="73D358D9" w14:textId="3472479A" w:rsidR="00680EE9" w:rsidRPr="002E07B3" w:rsidRDefault="005B4E42" w:rsidP="00680EE9">
      <w:pPr>
        <w:jc w:val="center"/>
        <w:rPr>
          <w:rFonts w:ascii="Calibri" w:hAnsi="Calibri" w:cs="Arial"/>
          <w:b/>
          <w:sz w:val="56"/>
          <w:szCs w:val="76"/>
          <w:vertAlign w:val="superscript"/>
          <w:lang w:val="ru-RU"/>
        </w:rPr>
      </w:pPr>
      <w:r>
        <w:rPr>
          <w:rFonts w:ascii="Calibri" w:hAnsi="Calibri" w:cs="Arial"/>
          <w:b/>
          <w:sz w:val="56"/>
          <w:szCs w:val="76"/>
          <w:lang w:val="ru-RU"/>
        </w:rPr>
        <w:t>Предварительная н</w:t>
      </w:r>
      <w:r w:rsidR="007E6263" w:rsidRPr="002E07B3">
        <w:rPr>
          <w:rFonts w:ascii="Calibri" w:hAnsi="Calibri" w:cs="Arial"/>
          <w:b/>
          <w:sz w:val="56"/>
          <w:szCs w:val="76"/>
          <w:lang w:val="ru-RU"/>
        </w:rPr>
        <w:t>аучная программа</w:t>
      </w:r>
    </w:p>
    <w:p w14:paraId="0E047266" w14:textId="7EAA17CC" w:rsidR="007E6263" w:rsidRDefault="007E6263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1F94D36F" w14:textId="77777777" w:rsidR="000F7CBC" w:rsidRPr="002E07B3" w:rsidRDefault="000F7CBC" w:rsidP="000F7CBC">
      <w:pPr>
        <w:spacing w:line="312" w:lineRule="auto"/>
        <w:jc w:val="center"/>
        <w:rPr>
          <w:rFonts w:ascii="Calibri" w:hAnsi="Calibri" w:cs="Arial"/>
          <w:b/>
          <w:szCs w:val="28"/>
          <w:lang w:val="ru-RU"/>
        </w:rPr>
      </w:pPr>
      <w:r>
        <w:rPr>
          <w:rFonts w:ascii="Calibri" w:hAnsi="Calibri" w:cs="Arial"/>
          <w:b/>
          <w:szCs w:val="28"/>
        </w:rPr>
        <w:t>VIII</w:t>
      </w:r>
      <w:r w:rsidRPr="002236D9">
        <w:rPr>
          <w:rFonts w:ascii="Calibri" w:hAnsi="Calibri" w:cs="Arial"/>
          <w:b/>
          <w:szCs w:val="28"/>
          <w:lang w:val="ru-RU"/>
        </w:rPr>
        <w:t xml:space="preserve"> </w:t>
      </w:r>
      <w:r w:rsidRPr="002E07B3">
        <w:rPr>
          <w:rFonts w:ascii="Calibri" w:hAnsi="Calibri" w:cs="Arial"/>
          <w:b/>
          <w:szCs w:val="28"/>
          <w:lang w:val="ru-RU"/>
        </w:rPr>
        <w:t>школа молодых ученых</w:t>
      </w:r>
    </w:p>
    <w:p w14:paraId="2B801ED2" w14:textId="77777777" w:rsidR="000F7CBC" w:rsidRPr="002E07B3" w:rsidRDefault="000F7CBC" w:rsidP="000F7CBC">
      <w:pPr>
        <w:spacing w:line="312" w:lineRule="auto"/>
        <w:jc w:val="center"/>
        <w:outlineLvl w:val="0"/>
        <w:rPr>
          <w:rFonts w:ascii="Calibri" w:hAnsi="Calibri" w:cs="Arial"/>
          <w:b/>
          <w:sz w:val="28"/>
          <w:szCs w:val="48"/>
          <w:lang w:val="ru-RU"/>
        </w:rPr>
      </w:pPr>
      <w:r w:rsidRPr="002E07B3">
        <w:rPr>
          <w:rFonts w:ascii="Calibri" w:hAnsi="Calibri" w:cs="Arial"/>
          <w:b/>
          <w:sz w:val="28"/>
          <w:szCs w:val="48"/>
          <w:lang w:val="ru-RU"/>
        </w:rPr>
        <w:t>«Новые каталитические процессы глубокой переработки углеводородного сырья и биомассы»</w:t>
      </w:r>
    </w:p>
    <w:p w14:paraId="6D2B1B6E" w14:textId="77777777" w:rsidR="000F7CBC" w:rsidRPr="002E07B3" w:rsidRDefault="000F7CBC" w:rsidP="000F7CBC">
      <w:pPr>
        <w:spacing w:line="312" w:lineRule="auto"/>
        <w:jc w:val="center"/>
        <w:outlineLvl w:val="0"/>
        <w:rPr>
          <w:rFonts w:ascii="Calibri" w:hAnsi="Calibri" w:cs="Arial"/>
          <w:szCs w:val="26"/>
          <w:lang w:val="ru-RU"/>
        </w:rPr>
      </w:pPr>
      <w:r>
        <w:rPr>
          <w:rFonts w:ascii="Calibri" w:hAnsi="Calibri" w:cs="Arial"/>
          <w:szCs w:val="26"/>
          <w:lang w:val="ru-RU"/>
        </w:rPr>
        <w:t>1</w:t>
      </w:r>
      <w:r w:rsidRPr="002E07B3">
        <w:rPr>
          <w:rFonts w:ascii="Calibri" w:hAnsi="Calibri" w:cs="Arial"/>
          <w:szCs w:val="26"/>
          <w:lang w:val="ru-RU"/>
        </w:rPr>
        <w:t>-</w:t>
      </w:r>
      <w:r>
        <w:rPr>
          <w:rFonts w:ascii="Calibri" w:hAnsi="Calibri" w:cs="Arial"/>
          <w:szCs w:val="26"/>
          <w:lang w:val="ru-RU"/>
        </w:rPr>
        <w:t>4 декабря</w:t>
      </w:r>
      <w:r w:rsidRPr="002E07B3">
        <w:rPr>
          <w:rFonts w:ascii="Calibri" w:hAnsi="Calibri" w:cs="Arial"/>
          <w:szCs w:val="26"/>
          <w:lang w:val="ru-RU"/>
        </w:rPr>
        <w:t xml:space="preserve"> 20</w:t>
      </w:r>
      <w:r>
        <w:rPr>
          <w:rFonts w:ascii="Calibri" w:hAnsi="Calibri" w:cs="Arial"/>
          <w:szCs w:val="26"/>
          <w:lang w:val="ru-RU"/>
        </w:rPr>
        <w:t>26</w:t>
      </w:r>
      <w:r w:rsidRPr="002E07B3">
        <w:rPr>
          <w:rFonts w:ascii="Calibri" w:hAnsi="Calibri" w:cs="Arial"/>
          <w:szCs w:val="26"/>
          <w:lang w:val="ru-RU"/>
        </w:rPr>
        <w:t xml:space="preserve"> г.</w:t>
      </w:r>
    </w:p>
    <w:p w14:paraId="5BA56661" w14:textId="29C82D32" w:rsidR="00C364C2" w:rsidRPr="002E07B3" w:rsidRDefault="000F7CBC" w:rsidP="000F7CBC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  <w:r>
        <w:rPr>
          <w:rFonts w:ascii="Calibri" w:hAnsi="Calibri" w:cs="Arial"/>
          <w:szCs w:val="26"/>
          <w:lang w:val="ru-RU"/>
        </w:rPr>
        <w:t>Красноярск</w:t>
      </w:r>
      <w:r w:rsidRPr="002E07B3">
        <w:rPr>
          <w:rFonts w:ascii="Calibri" w:hAnsi="Calibri" w:cs="Arial"/>
          <w:szCs w:val="26"/>
          <w:lang w:val="ru-RU"/>
        </w:rPr>
        <w:t>, Россия</w:t>
      </w:r>
    </w:p>
    <w:p w14:paraId="73558155" w14:textId="691E10AE" w:rsidR="007E6263" w:rsidRPr="002E07B3" w:rsidRDefault="007E6263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324FA1E0" w14:textId="3C7BC3E0" w:rsidR="00116462" w:rsidRPr="002E07B3" w:rsidRDefault="00116462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3401DBED" w14:textId="38FA0AFF" w:rsidR="00116462" w:rsidRPr="002E07B3" w:rsidRDefault="00116462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465EECDD" w14:textId="735B330F" w:rsidR="007E6263" w:rsidRPr="002E07B3" w:rsidRDefault="007E6263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42B1A4FD" w14:textId="76C4D328" w:rsidR="007E6263" w:rsidRDefault="007E6263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34135B6C" w14:textId="0982864E" w:rsidR="002236D9" w:rsidRDefault="002236D9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65A70C15" w14:textId="7F0EE596" w:rsidR="002236D9" w:rsidRDefault="002236D9" w:rsidP="00680EE9">
      <w:pPr>
        <w:jc w:val="center"/>
        <w:outlineLvl w:val="1"/>
        <w:rPr>
          <w:rFonts w:ascii="Calibri" w:hAnsi="Calibri" w:cs="Arial"/>
          <w:b/>
          <w:bCs/>
          <w:sz w:val="20"/>
          <w:lang w:val="ru-RU" w:eastAsia="ru-RU"/>
        </w:rPr>
      </w:pPr>
    </w:p>
    <w:p w14:paraId="6BF74C49" w14:textId="6F6723DE" w:rsidR="00680EE9" w:rsidRPr="002E07B3" w:rsidRDefault="000F7CBC" w:rsidP="00680EE9">
      <w:pPr>
        <w:spacing w:after="120"/>
        <w:jc w:val="center"/>
        <w:rPr>
          <w:rFonts w:ascii="Calibri" w:hAnsi="Calibri"/>
          <w:b/>
          <w:sz w:val="28"/>
          <w:szCs w:val="26"/>
          <w:lang w:val="ru-RU"/>
        </w:rPr>
      </w:pPr>
      <w:r>
        <w:rPr>
          <w:rFonts w:ascii="Calibri" w:hAnsi="Calibri" w:cs="Arial"/>
          <w:b/>
          <w:noProof/>
          <w:sz w:val="22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5D6E0284" wp14:editId="359A862D">
            <wp:simplePos x="0" y="0"/>
            <wp:positionH relativeFrom="margin">
              <wp:align>center</wp:align>
            </wp:positionH>
            <wp:positionV relativeFrom="paragraph">
              <wp:posOffset>408940</wp:posOffset>
            </wp:positionV>
            <wp:extent cx="5317758" cy="1403984"/>
            <wp:effectExtent l="0" t="0" r="0" b="635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758" cy="140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0EE9" w:rsidRPr="002E07B3">
        <w:rPr>
          <w:rFonts w:ascii="Calibri" w:hAnsi="Calibri"/>
          <w:lang w:val="ru-RU"/>
        </w:rPr>
        <w:br w:type="page"/>
      </w:r>
      <w:r w:rsidR="00EE4181" w:rsidRPr="00EE4181">
        <w:rPr>
          <w:rFonts w:ascii="Calibri" w:hAnsi="Calibri"/>
          <w:b/>
          <w:sz w:val="28"/>
          <w:szCs w:val="26"/>
          <w:lang w:val="ru-RU"/>
        </w:rPr>
        <w:lastRenderedPageBreak/>
        <w:t xml:space="preserve">Организаторы и партнёры </w:t>
      </w:r>
    </w:p>
    <w:p w14:paraId="09366B88" w14:textId="77777777" w:rsidR="005B4E42" w:rsidRPr="001905CA" w:rsidRDefault="005B4E42" w:rsidP="005B4E42">
      <w:pPr>
        <w:spacing w:after="60"/>
        <w:rPr>
          <w:rFonts w:ascii="Calibri" w:hAnsi="Calibri"/>
          <w:sz w:val="20"/>
          <w:szCs w:val="22"/>
          <w:lang w:val="ru-RU"/>
        </w:rPr>
      </w:pPr>
      <w:r w:rsidRPr="001905CA">
        <w:rPr>
          <w:rFonts w:ascii="Calibri" w:hAnsi="Calibri"/>
          <w:sz w:val="20"/>
          <w:szCs w:val="22"/>
          <w:lang w:val="ru-RU"/>
        </w:rPr>
        <w:t xml:space="preserve">- Институт химии и химической технологии Сибирского </w:t>
      </w:r>
      <w:r w:rsidR="000638F7">
        <w:rPr>
          <w:rFonts w:ascii="Calibri" w:hAnsi="Calibri"/>
          <w:sz w:val="20"/>
          <w:szCs w:val="22"/>
          <w:lang w:val="ru-RU"/>
        </w:rPr>
        <w:t>о</w:t>
      </w:r>
      <w:r w:rsidRPr="001905CA">
        <w:rPr>
          <w:rFonts w:ascii="Calibri" w:hAnsi="Calibri"/>
          <w:sz w:val="20"/>
          <w:szCs w:val="22"/>
          <w:lang w:val="ru-RU"/>
        </w:rPr>
        <w:t>тделения РАН</w:t>
      </w:r>
    </w:p>
    <w:p w14:paraId="07C8002D" w14:textId="77777777" w:rsidR="008F2EAD" w:rsidRPr="001905CA" w:rsidRDefault="008F2EAD" w:rsidP="008F2EAD">
      <w:pPr>
        <w:spacing w:after="60"/>
        <w:rPr>
          <w:rFonts w:ascii="Calibri" w:hAnsi="Calibri"/>
          <w:sz w:val="20"/>
          <w:szCs w:val="22"/>
          <w:lang w:val="ru-RU"/>
        </w:rPr>
      </w:pPr>
      <w:r w:rsidRPr="001905CA">
        <w:rPr>
          <w:rFonts w:ascii="Calibri" w:hAnsi="Calibri"/>
          <w:sz w:val="20"/>
          <w:szCs w:val="22"/>
          <w:lang w:val="ru-RU"/>
        </w:rPr>
        <w:t>- Сибирский федеральный университет</w:t>
      </w:r>
    </w:p>
    <w:p w14:paraId="1EBB6191" w14:textId="77777777" w:rsidR="008F2EAD" w:rsidRDefault="008F2EAD" w:rsidP="008F2EAD">
      <w:pPr>
        <w:spacing w:after="60"/>
        <w:rPr>
          <w:rFonts w:ascii="Calibri" w:hAnsi="Calibri"/>
          <w:sz w:val="20"/>
          <w:szCs w:val="22"/>
          <w:lang w:val="ru-RU"/>
        </w:rPr>
      </w:pPr>
      <w:r w:rsidRPr="001905CA">
        <w:rPr>
          <w:rFonts w:ascii="Calibri" w:hAnsi="Calibri"/>
          <w:sz w:val="20"/>
          <w:szCs w:val="22"/>
          <w:lang w:val="ru-RU"/>
        </w:rPr>
        <w:t>- ФИЦ «Институт катализа СО РАН»</w:t>
      </w:r>
    </w:p>
    <w:p w14:paraId="159AB964" w14:textId="77777777" w:rsidR="00EE4181" w:rsidRDefault="00EE4181" w:rsidP="008F2EAD">
      <w:pPr>
        <w:spacing w:after="60"/>
        <w:rPr>
          <w:rFonts w:ascii="Calibri" w:hAnsi="Calibri"/>
          <w:sz w:val="20"/>
          <w:szCs w:val="22"/>
          <w:lang w:val="ru-RU"/>
        </w:rPr>
      </w:pPr>
      <w:r>
        <w:rPr>
          <w:rFonts w:ascii="Calibri" w:hAnsi="Calibri"/>
          <w:sz w:val="20"/>
          <w:szCs w:val="22"/>
          <w:lang w:val="ru-RU"/>
        </w:rPr>
        <w:t>- ПО «</w:t>
      </w:r>
      <w:proofErr w:type="spellStart"/>
      <w:r>
        <w:rPr>
          <w:rFonts w:ascii="Calibri" w:hAnsi="Calibri"/>
          <w:sz w:val="20"/>
          <w:szCs w:val="22"/>
          <w:lang w:val="ru-RU"/>
        </w:rPr>
        <w:t>Оргхим</w:t>
      </w:r>
      <w:proofErr w:type="spellEnd"/>
      <w:r>
        <w:rPr>
          <w:rFonts w:ascii="Calibri" w:hAnsi="Calibri"/>
          <w:sz w:val="20"/>
          <w:szCs w:val="22"/>
          <w:lang w:val="ru-RU"/>
        </w:rPr>
        <w:t>»</w:t>
      </w:r>
    </w:p>
    <w:p w14:paraId="6BC6F044" w14:textId="77777777" w:rsidR="00EE4181" w:rsidRDefault="00EE4181" w:rsidP="008F2EAD">
      <w:pPr>
        <w:spacing w:after="60"/>
        <w:rPr>
          <w:rFonts w:ascii="Calibri" w:hAnsi="Calibri"/>
          <w:sz w:val="20"/>
          <w:szCs w:val="22"/>
          <w:lang w:val="ru-RU"/>
        </w:rPr>
      </w:pPr>
      <w:r>
        <w:rPr>
          <w:rFonts w:ascii="Calibri" w:hAnsi="Calibri"/>
          <w:sz w:val="20"/>
          <w:szCs w:val="22"/>
          <w:lang w:val="ru-RU"/>
        </w:rPr>
        <w:t>- Красноярский краевой фонд науки</w:t>
      </w:r>
    </w:p>
    <w:p w14:paraId="49FC50B8" w14:textId="77777777" w:rsidR="00EE4181" w:rsidRPr="001905CA" w:rsidRDefault="00EE4181" w:rsidP="008F2EAD">
      <w:pPr>
        <w:spacing w:after="60"/>
        <w:rPr>
          <w:rFonts w:ascii="Calibri" w:hAnsi="Calibri"/>
          <w:sz w:val="20"/>
          <w:szCs w:val="22"/>
          <w:lang w:val="ru-RU"/>
        </w:rPr>
      </w:pPr>
    </w:p>
    <w:p w14:paraId="6FB191F6" w14:textId="77777777" w:rsidR="003D28D2" w:rsidRPr="00EE4181" w:rsidRDefault="00EE4181" w:rsidP="00EE4181">
      <w:pPr>
        <w:spacing w:after="60"/>
        <w:rPr>
          <w:rFonts w:ascii="Calibri" w:hAnsi="Calibri"/>
          <w:sz w:val="20"/>
          <w:szCs w:val="22"/>
          <w:lang w:val="ru-RU"/>
        </w:rPr>
      </w:pPr>
      <w:r w:rsidRPr="00EE4181">
        <w:rPr>
          <w:rFonts w:ascii="Calibri" w:hAnsi="Calibri"/>
          <w:sz w:val="20"/>
          <w:szCs w:val="22"/>
          <w:lang w:val="ru-RU"/>
        </w:rPr>
        <w:t xml:space="preserve">Средства на проведения мероприятия представлены в рамках реализации </w:t>
      </w:r>
      <w:hyperlink r:id="rId10" w:history="1">
        <w:r w:rsidRPr="00062817">
          <w:rPr>
            <w:rStyle w:val="aa"/>
            <w:rFonts w:ascii="Calibri" w:hAnsi="Calibri"/>
            <w:sz w:val="20"/>
            <w:szCs w:val="22"/>
            <w:lang w:val="ru-RU"/>
          </w:rPr>
          <w:t>гранта Российского научного фонда № 26-93-20012</w:t>
        </w:r>
      </w:hyperlink>
      <w:r w:rsidRPr="00EE4181">
        <w:rPr>
          <w:rFonts w:ascii="Calibri" w:hAnsi="Calibri"/>
          <w:sz w:val="20"/>
          <w:szCs w:val="22"/>
          <w:lang w:val="ru-RU"/>
        </w:rPr>
        <w:t xml:space="preserve"> совместно с Красноярским краевым фондом науки и ПО «</w:t>
      </w:r>
      <w:proofErr w:type="spellStart"/>
      <w:r w:rsidRPr="00EE4181">
        <w:rPr>
          <w:rFonts w:ascii="Calibri" w:hAnsi="Calibri"/>
          <w:sz w:val="20"/>
          <w:szCs w:val="22"/>
          <w:lang w:val="ru-RU"/>
        </w:rPr>
        <w:t>Оргхим</w:t>
      </w:r>
      <w:proofErr w:type="spellEnd"/>
      <w:r w:rsidRPr="00EE4181">
        <w:rPr>
          <w:rFonts w:ascii="Calibri" w:hAnsi="Calibri"/>
          <w:sz w:val="20"/>
          <w:szCs w:val="22"/>
          <w:lang w:val="ru-RU"/>
        </w:rPr>
        <w:t>».</w:t>
      </w:r>
    </w:p>
    <w:p w14:paraId="0A397285" w14:textId="77777777" w:rsidR="003D28D2" w:rsidRPr="002E07B3" w:rsidRDefault="003D28D2" w:rsidP="003D28D2">
      <w:pPr>
        <w:spacing w:after="120"/>
        <w:jc w:val="center"/>
        <w:outlineLvl w:val="1"/>
        <w:rPr>
          <w:rFonts w:ascii="Calibri" w:hAnsi="Calibri" w:cs="Arial"/>
          <w:bCs/>
          <w:sz w:val="20"/>
          <w:lang w:val="ru-RU" w:eastAsia="ru-RU"/>
        </w:rPr>
      </w:pPr>
    </w:p>
    <w:p w14:paraId="58EB1E60" w14:textId="77777777" w:rsidR="00116D3E" w:rsidRPr="00A62AB5" w:rsidRDefault="00116D3E" w:rsidP="00116D3E">
      <w:pPr>
        <w:spacing w:after="120"/>
        <w:rPr>
          <w:rFonts w:ascii="Calibri" w:hAnsi="Calibri"/>
          <w:i/>
          <w:sz w:val="20"/>
          <w:szCs w:val="20"/>
          <w:lang w:val="ru-RU"/>
        </w:rPr>
      </w:pPr>
      <w:r w:rsidRPr="00A62AB5">
        <w:rPr>
          <w:rFonts w:ascii="Calibri" w:hAnsi="Calibri"/>
          <w:i/>
          <w:sz w:val="20"/>
          <w:szCs w:val="20"/>
          <w:lang w:val="ru-RU"/>
        </w:rPr>
        <w:t>Научный руководитель школы молодых ученых</w:t>
      </w:r>
      <w:r w:rsidR="002E07B3" w:rsidRPr="00A62AB5">
        <w:rPr>
          <w:rFonts w:ascii="Calibri" w:hAnsi="Calibri"/>
          <w:i/>
          <w:sz w:val="20"/>
          <w:szCs w:val="20"/>
          <w:lang w:val="ru-RU"/>
        </w:rPr>
        <w:t>:</w:t>
      </w:r>
    </w:p>
    <w:p w14:paraId="4EF91C58" w14:textId="77777777" w:rsidR="00116D3E" w:rsidRDefault="00244D67" w:rsidP="00116D3E">
      <w:pPr>
        <w:spacing w:after="120"/>
        <w:rPr>
          <w:rFonts w:ascii="Calibri" w:hAnsi="Calibri"/>
          <w:sz w:val="20"/>
          <w:szCs w:val="20"/>
          <w:lang w:val="ru-RU"/>
        </w:rPr>
      </w:pPr>
      <w:r w:rsidRPr="00A62AB5">
        <w:rPr>
          <w:rFonts w:ascii="Calibri" w:hAnsi="Calibri"/>
          <w:sz w:val="20"/>
          <w:szCs w:val="20"/>
          <w:lang w:val="ru-RU"/>
        </w:rPr>
        <w:t>А</w:t>
      </w:r>
      <w:r w:rsidR="00116D3E" w:rsidRPr="00A62AB5">
        <w:rPr>
          <w:rFonts w:ascii="Calibri" w:hAnsi="Calibri"/>
          <w:sz w:val="20"/>
          <w:szCs w:val="20"/>
          <w:lang w:val="ru-RU"/>
        </w:rPr>
        <w:t xml:space="preserve">кадемик </w:t>
      </w:r>
      <w:r w:rsidR="00F75245" w:rsidRPr="00A62AB5">
        <w:rPr>
          <w:rFonts w:ascii="Calibri" w:hAnsi="Calibri"/>
          <w:sz w:val="20"/>
          <w:szCs w:val="20"/>
          <w:lang w:val="ru-RU"/>
        </w:rPr>
        <w:t xml:space="preserve">РАН </w:t>
      </w:r>
      <w:proofErr w:type="spellStart"/>
      <w:r w:rsidR="00116D3E" w:rsidRPr="00A62AB5">
        <w:rPr>
          <w:rFonts w:ascii="Calibri" w:hAnsi="Calibri"/>
          <w:b/>
          <w:sz w:val="20"/>
          <w:szCs w:val="20"/>
          <w:lang w:val="ru-RU"/>
        </w:rPr>
        <w:t>Пармон</w:t>
      </w:r>
      <w:proofErr w:type="spellEnd"/>
      <w:r w:rsidR="00116D3E" w:rsidRPr="00A62AB5">
        <w:rPr>
          <w:rFonts w:ascii="Calibri" w:hAnsi="Calibri"/>
          <w:b/>
          <w:sz w:val="20"/>
          <w:szCs w:val="20"/>
          <w:lang w:val="ru-RU"/>
        </w:rPr>
        <w:t xml:space="preserve"> Валентин Николаевич</w:t>
      </w:r>
      <w:r w:rsidR="00116D3E" w:rsidRPr="00A62AB5">
        <w:rPr>
          <w:rFonts w:ascii="Calibri" w:hAnsi="Calibri"/>
          <w:sz w:val="20"/>
          <w:szCs w:val="20"/>
          <w:lang w:val="ru-RU"/>
        </w:rPr>
        <w:t xml:space="preserve">, </w:t>
      </w:r>
      <w:r w:rsidR="00116D3E" w:rsidRPr="00A62AB5">
        <w:rPr>
          <w:rFonts w:ascii="Calibri" w:hAnsi="Calibri"/>
          <w:sz w:val="20"/>
          <w:szCs w:val="20"/>
          <w:lang w:val="ru-RU"/>
        </w:rPr>
        <w:br w:type="textWrapping" w:clear="all"/>
      </w:r>
      <w:r w:rsidR="002712EB" w:rsidRPr="00A62AB5">
        <w:rPr>
          <w:rFonts w:ascii="Calibri" w:hAnsi="Calibri"/>
          <w:sz w:val="20"/>
          <w:szCs w:val="20"/>
          <w:lang w:val="ru-RU"/>
        </w:rPr>
        <w:t>И</w:t>
      </w:r>
      <w:r w:rsidR="00116D3E" w:rsidRPr="00A62AB5">
        <w:rPr>
          <w:rFonts w:ascii="Calibri" w:hAnsi="Calibri"/>
          <w:sz w:val="20"/>
          <w:szCs w:val="20"/>
          <w:lang w:val="ru-RU"/>
        </w:rPr>
        <w:t>нститут катализа СО РАН, Новосибирск</w:t>
      </w:r>
    </w:p>
    <w:p w14:paraId="45C14325" w14:textId="77777777" w:rsidR="005B4E42" w:rsidRDefault="005B4E42" w:rsidP="00116D3E">
      <w:pPr>
        <w:spacing w:after="120"/>
        <w:rPr>
          <w:rFonts w:ascii="Calibri" w:hAnsi="Calibri"/>
          <w:sz w:val="20"/>
          <w:szCs w:val="20"/>
          <w:lang w:val="ru-RU"/>
        </w:rPr>
      </w:pPr>
    </w:p>
    <w:p w14:paraId="2239C0DA" w14:textId="77777777" w:rsidR="005B4E42" w:rsidRPr="00A62AB5" w:rsidRDefault="005B4E42" w:rsidP="005B4E42">
      <w:pPr>
        <w:spacing w:after="120"/>
        <w:rPr>
          <w:rFonts w:ascii="Calibri" w:hAnsi="Calibri"/>
          <w:i/>
          <w:sz w:val="20"/>
          <w:szCs w:val="20"/>
          <w:lang w:val="ru-RU"/>
        </w:rPr>
      </w:pPr>
      <w:r>
        <w:rPr>
          <w:rFonts w:ascii="Calibri" w:hAnsi="Calibri"/>
          <w:i/>
          <w:sz w:val="20"/>
          <w:szCs w:val="20"/>
          <w:lang w:val="ru-RU"/>
        </w:rPr>
        <w:t>Председатель организационного и программного комитетов</w:t>
      </w:r>
    </w:p>
    <w:p w14:paraId="1CA83FF1" w14:textId="77777777" w:rsidR="005B4E42" w:rsidRPr="00377891" w:rsidRDefault="005B4E42" w:rsidP="005B4E42">
      <w:pPr>
        <w:pStyle w:val="af2"/>
        <w:shd w:val="clear" w:color="auto" w:fill="FFFFFF"/>
        <w:spacing w:before="0" w:after="150"/>
        <w:rPr>
          <w:rFonts w:ascii="Calibri" w:hAnsi="Calibri" w:cs="Calibri"/>
          <w:sz w:val="20"/>
          <w:szCs w:val="20"/>
          <w:lang w:eastAsia="en-US"/>
        </w:rPr>
      </w:pPr>
      <w:r w:rsidRPr="00377891">
        <w:rPr>
          <w:rFonts w:ascii="Calibri" w:hAnsi="Calibri" w:cs="Calibri"/>
          <w:b/>
          <w:sz w:val="20"/>
          <w:szCs w:val="20"/>
          <w:lang w:eastAsia="en-US"/>
        </w:rPr>
        <w:t> Таран Оксана Павловна</w:t>
      </w:r>
      <w:r>
        <w:rPr>
          <w:rFonts w:ascii="Arial" w:hAnsi="Arial" w:cs="Arial"/>
        </w:rPr>
        <w:br w:type="textWrapping" w:clear="all"/>
      </w:r>
      <w:r>
        <w:rPr>
          <w:rFonts w:ascii="Calibri" w:hAnsi="Calibri" w:cs="Calibri"/>
          <w:sz w:val="20"/>
          <w:szCs w:val="20"/>
          <w:lang w:eastAsia="en-US"/>
        </w:rPr>
        <w:t>д.х.н., профессор РАН</w:t>
      </w:r>
      <w:r>
        <w:rPr>
          <w:rFonts w:ascii="Calibri" w:hAnsi="Calibri" w:cs="Calibri"/>
          <w:sz w:val="20"/>
          <w:szCs w:val="20"/>
          <w:lang w:eastAsia="en-US"/>
        </w:rPr>
        <w:br/>
      </w:r>
      <w:r w:rsidRPr="00377891">
        <w:rPr>
          <w:rFonts w:ascii="Calibri" w:hAnsi="Calibri" w:cs="Calibri"/>
          <w:sz w:val="20"/>
          <w:szCs w:val="20"/>
          <w:lang w:eastAsia="en-US"/>
        </w:rPr>
        <w:t>Институт химии и химической технологии СО РАН, Красноярск</w:t>
      </w:r>
      <w:r>
        <w:rPr>
          <w:rFonts w:ascii="Calibri" w:hAnsi="Calibri" w:cs="Calibri"/>
          <w:sz w:val="20"/>
          <w:szCs w:val="20"/>
          <w:lang w:eastAsia="en-US"/>
        </w:rPr>
        <w:br/>
        <w:t>Сибирский федеральный университет, Красноярск</w:t>
      </w:r>
    </w:p>
    <w:p w14:paraId="7DA9C4BB" w14:textId="77777777" w:rsidR="007B032C" w:rsidRPr="00A62AB5" w:rsidRDefault="007B032C" w:rsidP="00274F1C">
      <w:pPr>
        <w:pStyle w:val="ab"/>
        <w:tabs>
          <w:tab w:val="left" w:pos="2410"/>
        </w:tabs>
        <w:outlineLvl w:val="0"/>
        <w:rPr>
          <w:rFonts w:ascii="Calibri" w:eastAsia="Calibri" w:hAnsi="Calibri"/>
          <w:sz w:val="20"/>
          <w:lang w:val="ru-RU"/>
        </w:rPr>
      </w:pPr>
    </w:p>
    <w:p w14:paraId="74ED455F" w14:textId="77777777" w:rsidR="001905CA" w:rsidRPr="00A62AB5" w:rsidRDefault="001905CA" w:rsidP="001905CA">
      <w:pPr>
        <w:pStyle w:val="ab"/>
        <w:spacing w:line="288" w:lineRule="auto"/>
        <w:outlineLvl w:val="0"/>
        <w:rPr>
          <w:rFonts w:ascii="Calibri" w:eastAsia="Calibri" w:hAnsi="Calibri"/>
          <w:i/>
          <w:sz w:val="20"/>
          <w:lang w:val="ru-RU"/>
        </w:rPr>
      </w:pPr>
      <w:r w:rsidRPr="00A62AB5">
        <w:rPr>
          <w:rFonts w:ascii="Calibri" w:eastAsia="Calibri" w:hAnsi="Calibri"/>
          <w:i/>
          <w:sz w:val="20"/>
          <w:lang w:val="ru-RU"/>
        </w:rPr>
        <w:t>Научная программа школы включает в себя пленарные лекции (4</w:t>
      </w:r>
      <w:r w:rsidR="00E42C45">
        <w:rPr>
          <w:rFonts w:ascii="Calibri" w:eastAsia="Calibri" w:hAnsi="Calibri"/>
          <w:i/>
          <w:sz w:val="20"/>
          <w:lang w:val="ru-RU"/>
        </w:rPr>
        <w:t>5</w:t>
      </w:r>
      <w:r w:rsidRPr="00A62AB5">
        <w:rPr>
          <w:rFonts w:ascii="Calibri" w:eastAsia="Calibri" w:hAnsi="Calibri"/>
          <w:i/>
          <w:sz w:val="20"/>
          <w:lang w:val="ru-RU"/>
        </w:rPr>
        <w:t xml:space="preserve"> минут)</w:t>
      </w:r>
      <w:r w:rsidR="005B4E42">
        <w:rPr>
          <w:rFonts w:ascii="Calibri" w:eastAsia="Calibri" w:hAnsi="Calibri"/>
          <w:i/>
          <w:sz w:val="20"/>
          <w:lang w:val="ru-RU"/>
        </w:rPr>
        <w:t xml:space="preserve"> ведущих специалистов – приглашённых учёных</w:t>
      </w:r>
      <w:r w:rsidRPr="00A62AB5">
        <w:rPr>
          <w:rFonts w:ascii="Calibri" w:eastAsia="Calibri" w:hAnsi="Calibri"/>
          <w:i/>
          <w:sz w:val="20"/>
          <w:lang w:val="ru-RU"/>
        </w:rPr>
        <w:t xml:space="preserve">, устные доклады </w:t>
      </w:r>
      <w:r w:rsidR="005B4E42">
        <w:rPr>
          <w:rFonts w:ascii="Calibri" w:eastAsia="Calibri" w:hAnsi="Calibri"/>
          <w:i/>
          <w:sz w:val="20"/>
          <w:lang w:val="ru-RU"/>
        </w:rPr>
        <w:t xml:space="preserve">молодых учёных </w:t>
      </w:r>
      <w:r w:rsidRPr="00A62AB5">
        <w:rPr>
          <w:rFonts w:ascii="Calibri" w:eastAsia="Calibri" w:hAnsi="Calibri"/>
          <w:i/>
          <w:sz w:val="20"/>
          <w:lang w:val="ru-RU"/>
        </w:rPr>
        <w:t>(15 минут).</w:t>
      </w:r>
    </w:p>
    <w:p w14:paraId="4D8B4F10" w14:textId="77777777" w:rsidR="00EE4181" w:rsidRDefault="00EE4181" w:rsidP="001905CA">
      <w:pPr>
        <w:pStyle w:val="ab"/>
        <w:spacing w:line="288" w:lineRule="auto"/>
        <w:outlineLvl w:val="0"/>
        <w:rPr>
          <w:rFonts w:ascii="Calibri" w:eastAsia="Calibri" w:hAnsi="Calibri"/>
          <w:i/>
          <w:sz w:val="20"/>
          <w:lang w:val="ru-RU"/>
        </w:rPr>
      </w:pPr>
    </w:p>
    <w:p w14:paraId="7464F4E6" w14:textId="77777777" w:rsidR="007B032C" w:rsidRDefault="001905CA" w:rsidP="001905CA">
      <w:pPr>
        <w:pStyle w:val="ab"/>
        <w:spacing w:line="288" w:lineRule="auto"/>
        <w:outlineLvl w:val="0"/>
        <w:rPr>
          <w:rFonts w:ascii="Calibri" w:eastAsia="Calibri" w:hAnsi="Calibri"/>
          <w:i/>
          <w:sz w:val="20"/>
          <w:lang w:val="ru-RU"/>
        </w:rPr>
      </w:pPr>
      <w:r w:rsidRPr="00A62AB5">
        <w:rPr>
          <w:rFonts w:ascii="Calibri" w:eastAsia="Calibri" w:hAnsi="Calibri"/>
          <w:i/>
          <w:sz w:val="20"/>
          <w:lang w:val="ru-RU"/>
        </w:rPr>
        <w:t>Язык конференции - русский.</w:t>
      </w:r>
    </w:p>
    <w:p w14:paraId="6013FE75" w14:textId="77777777" w:rsidR="002C65C8" w:rsidRPr="00E66E04" w:rsidRDefault="002C65C8" w:rsidP="00377891">
      <w:pPr>
        <w:pStyle w:val="af2"/>
        <w:shd w:val="clear" w:color="auto" w:fill="FFFFFF"/>
        <w:spacing w:before="0" w:after="150"/>
        <w:rPr>
          <w:rFonts w:ascii="Calibri" w:hAnsi="Calibri" w:cs="Calibri"/>
          <w:sz w:val="20"/>
          <w:szCs w:val="20"/>
          <w:lang w:eastAsia="en-US"/>
        </w:rPr>
      </w:pPr>
    </w:p>
    <w:p w14:paraId="7A15C5B6" w14:textId="77777777" w:rsidR="00334651" w:rsidRPr="005D29C0" w:rsidRDefault="00334651" w:rsidP="00836256">
      <w:pPr>
        <w:pStyle w:val="ab"/>
        <w:tabs>
          <w:tab w:val="left" w:pos="2410"/>
        </w:tabs>
        <w:spacing w:after="100" w:afterAutospacing="1"/>
        <w:outlineLvl w:val="0"/>
        <w:rPr>
          <w:rFonts w:ascii="Calibri" w:hAnsi="Calibri" w:cs="Calibri"/>
          <w:b/>
          <w:sz w:val="20"/>
          <w:lang w:val="ru-RU"/>
        </w:rPr>
      </w:pPr>
      <w:r w:rsidRPr="005D29C0">
        <w:rPr>
          <w:rFonts w:ascii="Calibri" w:hAnsi="Calibri" w:cs="Calibri"/>
          <w:b/>
          <w:sz w:val="20"/>
          <w:lang w:val="ru-RU"/>
        </w:rPr>
        <w:t>Публикации</w:t>
      </w:r>
    </w:p>
    <w:p w14:paraId="304ED6F2" w14:textId="77777777" w:rsidR="00334651" w:rsidRPr="005D29C0" w:rsidRDefault="00F23916" w:rsidP="00334651">
      <w:pPr>
        <w:pStyle w:val="ab"/>
        <w:tabs>
          <w:tab w:val="left" w:pos="2410"/>
        </w:tabs>
        <w:outlineLvl w:val="0"/>
        <w:rPr>
          <w:rFonts w:ascii="Calibri" w:hAnsi="Calibri" w:cs="Calibri"/>
          <w:sz w:val="20"/>
          <w:lang w:val="ru-RU"/>
        </w:rPr>
      </w:pPr>
      <w:r w:rsidRPr="00F23916">
        <w:rPr>
          <w:rFonts w:ascii="Calibri" w:hAnsi="Calibri" w:cs="Calibri"/>
          <w:sz w:val="20"/>
          <w:lang w:val="ru-RU"/>
        </w:rPr>
        <w:t>Материалы школы-конференции будут опубликованы в электронном сборнике тезисов.</w:t>
      </w:r>
      <w:r w:rsidR="000638F7" w:rsidRPr="000638F7">
        <w:rPr>
          <w:rFonts w:ascii="Calibri" w:hAnsi="Calibri" w:cs="Calibri"/>
          <w:sz w:val="20"/>
          <w:lang w:val="ru-RU"/>
        </w:rPr>
        <w:t xml:space="preserve"> </w:t>
      </w:r>
      <w:r w:rsidR="000638F7">
        <w:rPr>
          <w:rFonts w:ascii="Calibri" w:hAnsi="Calibri" w:cs="Calibri"/>
          <w:sz w:val="20"/>
          <w:lang w:val="ru-RU"/>
        </w:rPr>
        <w:t>С</w:t>
      </w:r>
      <w:r w:rsidR="000638F7" w:rsidRPr="000638F7">
        <w:rPr>
          <w:rFonts w:ascii="Calibri" w:hAnsi="Calibri" w:cs="Calibri"/>
          <w:sz w:val="20"/>
          <w:lang w:val="ru-RU"/>
        </w:rPr>
        <w:t>борник и материалы будут индексироваться в РИНЦ</w:t>
      </w:r>
    </w:p>
    <w:p w14:paraId="5B98D742" w14:textId="77777777" w:rsidR="00F345A6" w:rsidRPr="005D29C0" w:rsidRDefault="00F345A6" w:rsidP="00334651">
      <w:pPr>
        <w:pStyle w:val="ab"/>
        <w:tabs>
          <w:tab w:val="left" w:pos="2410"/>
        </w:tabs>
        <w:outlineLvl w:val="0"/>
        <w:rPr>
          <w:rFonts w:ascii="Calibri" w:hAnsi="Calibri" w:cs="Calibri"/>
          <w:sz w:val="20"/>
          <w:lang w:val="ru-RU"/>
        </w:rPr>
        <w:sectPr w:rsidR="00F345A6" w:rsidRPr="005D29C0" w:rsidSect="00116462">
          <w:headerReference w:type="default" r:id="rId11"/>
          <w:pgSz w:w="8392" w:h="11907" w:code="11"/>
          <w:pgMar w:top="1134" w:right="1009" w:bottom="1134" w:left="964" w:header="737" w:footer="737" w:gutter="0"/>
          <w:cols w:space="708"/>
          <w:titlePg/>
          <w:docGrid w:linePitch="360"/>
        </w:sectPr>
      </w:pPr>
    </w:p>
    <w:tbl>
      <w:tblPr>
        <w:tblpPr w:leftFromText="180" w:rightFromText="180" w:horzAnchor="margin" w:tblpXSpec="center" w:tblpY="601"/>
        <w:tblW w:w="109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"/>
        <w:gridCol w:w="1567"/>
        <w:gridCol w:w="1553"/>
        <w:gridCol w:w="1424"/>
        <w:gridCol w:w="1701"/>
        <w:gridCol w:w="242"/>
        <w:gridCol w:w="750"/>
        <w:gridCol w:w="1269"/>
        <w:gridCol w:w="1290"/>
      </w:tblGrid>
      <w:tr w:rsidR="00180B58" w:rsidRPr="000F7CBC" w14:paraId="72088233" w14:textId="77777777" w:rsidTr="006761E5"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6D48C" w14:textId="77777777" w:rsidR="00180B58" w:rsidRPr="00180B58" w:rsidRDefault="00180B58" w:rsidP="006761E5">
            <w:pPr>
              <w:jc w:val="center"/>
              <w:rPr>
                <w:rFonts w:ascii="Carlito" w:hAnsi="Carlito"/>
                <w:sz w:val="16"/>
                <w:szCs w:val="20"/>
                <w:lang w:val="ru-RU" w:eastAsia="ru-RU"/>
              </w:rPr>
            </w:pPr>
            <w:r w:rsidRPr="00180B58">
              <w:rPr>
                <w:rFonts w:ascii="Carlito" w:hAnsi="Carlito"/>
                <w:sz w:val="16"/>
                <w:szCs w:val="20"/>
                <w:lang w:val="ru-RU"/>
              </w:rPr>
              <w:lastRenderedPageBreak/>
              <w:t>ПЛ — пленарные лекции (45 минут)</w:t>
            </w:r>
          </w:p>
        </w:tc>
        <w:tc>
          <w:tcPr>
            <w:tcW w:w="82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4C2F7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sz w:val="16"/>
                <w:szCs w:val="30"/>
                <w:lang w:val="ru-RU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30"/>
                <w:lang w:val="ru-RU"/>
              </w:rPr>
              <w:t xml:space="preserve">Временная карта </w:t>
            </w:r>
            <w:r w:rsidRPr="00180B58">
              <w:rPr>
                <w:rFonts w:ascii="Carlito" w:hAnsi="Carlito"/>
                <w:b/>
                <w:bCs/>
                <w:sz w:val="16"/>
                <w:szCs w:val="30"/>
              </w:rPr>
              <w:t>VIII</w:t>
            </w:r>
            <w:r w:rsidRPr="00180B58">
              <w:rPr>
                <w:rFonts w:ascii="Carlito" w:hAnsi="Carlito"/>
                <w:b/>
                <w:bCs/>
                <w:sz w:val="16"/>
                <w:szCs w:val="30"/>
                <w:lang w:val="ru-RU"/>
              </w:rPr>
              <w:t xml:space="preserve"> Школы молодых учёных</w:t>
            </w:r>
          </w:p>
        </w:tc>
      </w:tr>
      <w:tr w:rsidR="00180B58" w:rsidRPr="000F7CBC" w14:paraId="6EB824B2" w14:textId="77777777" w:rsidTr="006761E5"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7E420" w14:textId="77777777" w:rsidR="00180B58" w:rsidRPr="00180B58" w:rsidRDefault="00180B58" w:rsidP="006761E5">
            <w:pPr>
              <w:jc w:val="center"/>
              <w:rPr>
                <w:rFonts w:ascii="Carlito" w:hAnsi="Carlito"/>
                <w:sz w:val="16"/>
                <w:szCs w:val="20"/>
                <w:lang w:val="ru-RU"/>
              </w:rPr>
            </w:pPr>
            <w:r w:rsidRPr="00180B58">
              <w:rPr>
                <w:rFonts w:ascii="Carlito" w:hAnsi="Carlito"/>
                <w:sz w:val="16"/>
                <w:szCs w:val="20"/>
                <w:lang w:val="ru-RU"/>
              </w:rPr>
              <w:t>УД — устные доклады (15 минут)</w:t>
            </w:r>
          </w:p>
        </w:tc>
        <w:tc>
          <w:tcPr>
            <w:tcW w:w="82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7745E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i/>
                <w:iCs/>
                <w:sz w:val="16"/>
                <w:lang w:val="ru-RU"/>
              </w:rPr>
            </w:pPr>
            <w:r w:rsidRPr="00180B58">
              <w:rPr>
                <w:rFonts w:ascii="Carlito" w:hAnsi="Carlito"/>
                <w:b/>
                <w:bCs/>
                <w:i/>
                <w:iCs/>
                <w:sz w:val="16"/>
                <w:lang w:val="ru-RU"/>
              </w:rPr>
              <w:t>«Новые каталитические процессы глубокой переработки углеводородного сырья и биомассы»</w:t>
            </w:r>
          </w:p>
        </w:tc>
      </w:tr>
      <w:tr w:rsidR="00180B58" w:rsidRPr="00180B58" w14:paraId="7F29706C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4A5BE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i/>
                <w:iCs/>
                <w:sz w:val="16"/>
                <w:lang w:val="ru-RU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74537" w14:textId="77777777" w:rsidR="00180B58" w:rsidRPr="00180B58" w:rsidRDefault="00180B58" w:rsidP="006761E5">
            <w:pPr>
              <w:rPr>
                <w:sz w:val="16"/>
                <w:szCs w:val="20"/>
                <w:lang w:val="ru-RU"/>
              </w:rPr>
            </w:pPr>
          </w:p>
        </w:tc>
        <w:tc>
          <w:tcPr>
            <w:tcW w:w="82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704A2" w14:textId="77777777" w:rsidR="00180B58" w:rsidRPr="00180B58" w:rsidRDefault="00180B58" w:rsidP="006761E5">
            <w:pPr>
              <w:jc w:val="center"/>
              <w:rPr>
                <w:rFonts w:ascii="Carlito" w:hAnsi="Carlito"/>
                <w:i/>
                <w:iCs/>
                <w:sz w:val="16"/>
                <w:szCs w:val="20"/>
              </w:rPr>
            </w:pPr>
            <w:proofErr w:type="spellStart"/>
            <w:r w:rsidRPr="00180B58">
              <w:rPr>
                <w:rFonts w:ascii="Carlito" w:hAnsi="Carlito"/>
                <w:i/>
                <w:iCs/>
                <w:sz w:val="16"/>
                <w:szCs w:val="20"/>
              </w:rPr>
              <w:t>Красноярское</w:t>
            </w:r>
            <w:proofErr w:type="spellEnd"/>
            <w:r w:rsidRPr="00180B58">
              <w:rPr>
                <w:rFonts w:ascii="Carlito" w:hAnsi="Carlito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180B58">
              <w:rPr>
                <w:rFonts w:ascii="Carlito" w:hAnsi="Carlito"/>
                <w:i/>
                <w:iCs/>
                <w:sz w:val="16"/>
                <w:szCs w:val="20"/>
              </w:rPr>
              <w:t>время</w:t>
            </w:r>
            <w:proofErr w:type="spellEnd"/>
            <w:r w:rsidRPr="00180B58">
              <w:rPr>
                <w:rFonts w:ascii="Carlito" w:hAnsi="Carlito"/>
                <w:i/>
                <w:iCs/>
                <w:sz w:val="16"/>
                <w:szCs w:val="20"/>
              </w:rPr>
              <w:t xml:space="preserve"> (UTC+7)</w:t>
            </w:r>
          </w:p>
        </w:tc>
      </w:tr>
      <w:tr w:rsidR="00180B58" w:rsidRPr="00180B58" w14:paraId="34E32499" w14:textId="77777777" w:rsidTr="006761E5">
        <w:trPr>
          <w:trHeight w:val="20"/>
        </w:trPr>
        <w:tc>
          <w:tcPr>
            <w:tcW w:w="271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4B18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ADA90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sz w:val="16"/>
                <w:szCs w:val="22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30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ноября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 2026,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понедельник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4B18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FC5EA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sz w:val="16"/>
                <w:szCs w:val="22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2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декабря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 2026,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среда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4B18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888BB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sz w:val="16"/>
                <w:szCs w:val="22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3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декабря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 2026,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четверг</w:t>
            </w:r>
            <w:proofErr w:type="spellEnd"/>
          </w:p>
        </w:tc>
        <w:tc>
          <w:tcPr>
            <w:tcW w:w="2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4B18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26F43" w14:textId="77777777" w:rsidR="00180B58" w:rsidRPr="00180B58" w:rsidRDefault="00180B58" w:rsidP="006761E5">
            <w:pPr>
              <w:tabs>
                <w:tab w:val="left" w:pos="835"/>
              </w:tabs>
              <w:ind w:right="-15"/>
              <w:jc w:val="center"/>
              <w:rPr>
                <w:rFonts w:ascii="Carlito" w:hAnsi="Carlito"/>
                <w:b/>
                <w:bCs/>
                <w:sz w:val="16"/>
                <w:szCs w:val="22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4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декабря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 2026,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пятница</w:t>
            </w:r>
            <w:proofErr w:type="spellEnd"/>
          </w:p>
        </w:tc>
      </w:tr>
      <w:tr w:rsidR="00180B58" w:rsidRPr="00180B58" w14:paraId="09A4A570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E2F0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FD176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16:00–18:00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2F0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3411B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Регистрация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br/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Библиотека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 СФУ,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холл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58D36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Председатель:Помещение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Б4-06</w:t>
            </w:r>
          </w:p>
        </w:tc>
        <w:tc>
          <w:tcPr>
            <w:tcW w:w="2693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739BF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Б4-06</w:t>
            </w:r>
          </w:p>
        </w:tc>
        <w:tc>
          <w:tcPr>
            <w:tcW w:w="2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F01CB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Б1-01</w:t>
            </w:r>
          </w:p>
        </w:tc>
      </w:tr>
      <w:tr w:rsidR="00180B58" w:rsidRPr="00180B58" w14:paraId="35B3B114" w14:textId="77777777" w:rsidTr="006761E5">
        <w:trPr>
          <w:trHeight w:val="20"/>
        </w:trPr>
        <w:tc>
          <w:tcPr>
            <w:tcW w:w="271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4B18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B6141" w14:textId="77777777" w:rsidR="00180B58" w:rsidRPr="00180B58" w:rsidRDefault="00180B58" w:rsidP="006761E5">
            <w:pPr>
              <w:jc w:val="center"/>
              <w:rPr>
                <w:rFonts w:ascii="Carlito" w:hAnsi="Carlito"/>
                <w:b/>
                <w:bCs/>
                <w:sz w:val="16"/>
                <w:szCs w:val="22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1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декабря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 xml:space="preserve"> 2026,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22"/>
              </w:rPr>
              <w:t>вторник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EAA7F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09:30–10:15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F803D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ПЛ-3</w:t>
            </w: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75D2E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09:30–10:15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E9052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34EC4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09:30–10:15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178C9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ПЛ-9</w:t>
            </w:r>
          </w:p>
        </w:tc>
      </w:tr>
      <w:tr w:rsidR="00180B58" w:rsidRPr="00180B58" w14:paraId="5F85F853" w14:textId="77777777" w:rsidTr="006761E5">
        <w:trPr>
          <w:trHeight w:val="59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E2F0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D21FC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11:30–13:00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2F0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D9298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Регистрация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br/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Библиотека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 СФУ,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холл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DA716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10:15–11:00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FD6FB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ПЛ-4</w:t>
            </w: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70285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10:15–11:00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89006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9E948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10:15–10:30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7445A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УД-25</w:t>
            </w:r>
          </w:p>
        </w:tc>
      </w:tr>
      <w:tr w:rsidR="00180B58" w:rsidRPr="00180B58" w14:paraId="175F8DD5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FF2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47ADE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13:00–13:30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2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A7403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ОТКРЫТИЕ</w:t>
            </w: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br/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Библиотека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 СФУ, Б1-01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15700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11:00–11:30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398E2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sz w:val="16"/>
                <w:szCs w:val="18"/>
              </w:rPr>
              <w:t>Перерыв</w:t>
            </w:r>
            <w:proofErr w:type="spellEnd"/>
            <w:r w:rsidRPr="00180B58">
              <w:rPr>
                <w:rFonts w:ascii="Carlito" w:hAnsi="Carlito"/>
                <w:sz w:val="16"/>
                <w:szCs w:val="18"/>
              </w:rPr>
              <w:t xml:space="preserve"> </w:t>
            </w:r>
          </w:p>
        </w:tc>
        <w:tc>
          <w:tcPr>
            <w:tcW w:w="1943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CCF92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11:00–11:30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3FA18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sz w:val="16"/>
                <w:szCs w:val="18"/>
              </w:rPr>
              <w:t>Перерыв</w:t>
            </w:r>
            <w:proofErr w:type="spellEnd"/>
            <w:r w:rsidRPr="00180B58">
              <w:rPr>
                <w:rFonts w:ascii="Carlito" w:hAnsi="Carlito"/>
                <w:sz w:val="16"/>
                <w:szCs w:val="18"/>
              </w:rPr>
              <w:t xml:space="preserve">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E2D7C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10:30–10:45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39B74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УД-26</w:t>
            </w:r>
          </w:p>
        </w:tc>
      </w:tr>
      <w:tr w:rsidR="00180B58" w:rsidRPr="00180B58" w14:paraId="65314CFA" w14:textId="77777777" w:rsidTr="006761E5">
        <w:trPr>
          <w:trHeight w:val="20"/>
        </w:trPr>
        <w:tc>
          <w:tcPr>
            <w:tcW w:w="271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0E2F2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Б1-01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F2B17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Б4-06 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4EEA3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Б4-06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3E8E2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10:45–11:00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A281B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УД-27</w:t>
            </w:r>
          </w:p>
        </w:tc>
      </w:tr>
      <w:tr w:rsidR="00180B58" w:rsidRPr="00180B58" w14:paraId="50925706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3035D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13:30–14:15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4D9E2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7776F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11:30–11:45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DD056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E6C8D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11:30–11:45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73A0F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B2D4F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11:00–11:30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6240F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sz w:val="16"/>
                <w:szCs w:val="18"/>
              </w:rPr>
              <w:t>Перерыв</w:t>
            </w:r>
            <w:proofErr w:type="spellEnd"/>
            <w:r w:rsidRPr="00180B58">
              <w:rPr>
                <w:rFonts w:ascii="Carlito" w:hAnsi="Carlito"/>
                <w:sz w:val="16"/>
                <w:szCs w:val="18"/>
              </w:rPr>
              <w:t xml:space="preserve"> </w:t>
            </w:r>
          </w:p>
        </w:tc>
      </w:tr>
      <w:tr w:rsidR="00180B58" w:rsidRPr="00180B58" w14:paraId="2709AD5B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15986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14:15–15:00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42313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26EFD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11:45–12:00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8A6A4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DCD66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11:45–12:00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DAA82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УД-20</w:t>
            </w:r>
          </w:p>
        </w:tc>
        <w:tc>
          <w:tcPr>
            <w:tcW w:w="2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2F8A5" w14:textId="77777777" w:rsidR="00180B58" w:rsidRPr="00180B58" w:rsidRDefault="00180B58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Б1-01</w:t>
            </w:r>
          </w:p>
        </w:tc>
      </w:tr>
      <w:tr w:rsidR="00180B58" w:rsidRPr="00180B58" w14:paraId="2C75BB51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C469D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15:00–15:</w:t>
            </w:r>
            <w:r w:rsidR="000638F7">
              <w:rPr>
                <w:rFonts w:asciiTheme="minorHAnsi" w:hAnsiTheme="minorHAnsi"/>
                <w:sz w:val="16"/>
                <w:szCs w:val="18"/>
                <w:lang w:val="ru-RU"/>
              </w:rPr>
              <w:t>1</w:t>
            </w:r>
            <w:r w:rsidRPr="00180B58">
              <w:rPr>
                <w:rFonts w:ascii="Carlito" w:hAnsi="Carlito"/>
                <w:sz w:val="16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DC49C" w14:textId="77777777" w:rsidR="00180B58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0638F7">
              <w:rPr>
                <w:rFonts w:ascii="Carlito" w:hAnsi="Carlito"/>
                <w:sz w:val="16"/>
                <w:szCs w:val="18"/>
              </w:rPr>
              <w:t>Общее фото</w:t>
            </w:r>
            <w:r w:rsidR="00180B58" w:rsidRPr="00180B58">
              <w:rPr>
                <w:rFonts w:ascii="Carlito" w:hAnsi="Carlito"/>
                <w:sz w:val="16"/>
                <w:szCs w:val="18"/>
              </w:rPr>
              <w:t xml:space="preserve">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C6AC3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12:00–12:15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8AFBB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A5A33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12:00–12:15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31206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72C33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11:30–11:45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766F7" w14:textId="77777777" w:rsidR="00180B58" w:rsidRPr="00180B58" w:rsidRDefault="00180B58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УД-28</w:t>
            </w:r>
          </w:p>
        </w:tc>
      </w:tr>
      <w:tr w:rsidR="000638F7" w:rsidRPr="00180B58" w14:paraId="69A3EE8E" w14:textId="77777777" w:rsidTr="006761E5">
        <w:trPr>
          <w:trHeight w:val="20"/>
        </w:trPr>
        <w:tc>
          <w:tcPr>
            <w:tcW w:w="11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FE4FF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15</w:t>
            </w:r>
            <w:r w:rsidRPr="000638F7">
              <w:rPr>
                <w:rFonts w:ascii="Carlito" w:hAnsi="Carlito"/>
                <w:sz w:val="16"/>
                <w:szCs w:val="18"/>
              </w:rPr>
              <w:t>:1</w:t>
            </w:r>
            <w:r w:rsidRPr="00180B58">
              <w:rPr>
                <w:rFonts w:ascii="Carlito" w:hAnsi="Carlito"/>
                <w:sz w:val="16"/>
                <w:szCs w:val="18"/>
              </w:rPr>
              <w:t>0–15:</w:t>
            </w:r>
            <w:r>
              <w:rPr>
                <w:rFonts w:asciiTheme="minorHAnsi" w:hAnsiTheme="minorHAnsi"/>
                <w:sz w:val="16"/>
                <w:szCs w:val="18"/>
                <w:lang w:val="ru-RU"/>
              </w:rPr>
              <w:t>4</w:t>
            </w:r>
            <w:r w:rsidRPr="00180B58">
              <w:rPr>
                <w:rFonts w:ascii="Carlito" w:hAnsi="Carlito"/>
                <w:sz w:val="16"/>
                <w:szCs w:val="18"/>
              </w:rPr>
              <w:t>0</w:t>
            </w:r>
          </w:p>
        </w:tc>
        <w:tc>
          <w:tcPr>
            <w:tcW w:w="1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vAlign w:val="center"/>
          </w:tcPr>
          <w:p w14:paraId="0020EAEC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sz w:val="16"/>
                <w:szCs w:val="18"/>
              </w:rPr>
              <w:t>Перерыв</w:t>
            </w:r>
            <w:proofErr w:type="spellEnd"/>
            <w:r w:rsidRPr="00180B58">
              <w:rPr>
                <w:rFonts w:ascii="Carlito" w:hAnsi="Carlito"/>
                <w:sz w:val="16"/>
                <w:szCs w:val="18"/>
              </w:rPr>
              <w:t xml:space="preserve">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122E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12:15–12:30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39544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201CD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12:15–12:30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BD13A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685A8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11:45–12:00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26FB2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УД-29</w:t>
            </w:r>
          </w:p>
        </w:tc>
      </w:tr>
      <w:tr w:rsidR="000638F7" w:rsidRPr="00180B58" w14:paraId="186CA3BF" w14:textId="77777777" w:rsidTr="006761E5">
        <w:trPr>
          <w:trHeight w:val="20"/>
        </w:trPr>
        <w:tc>
          <w:tcPr>
            <w:tcW w:w="2715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3B732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  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Б1-01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7CB7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12:30–12:45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44C19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82EB4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12:30–12:45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47E25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8014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12:00–12:15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4A361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УД-30</w:t>
            </w:r>
          </w:p>
        </w:tc>
      </w:tr>
      <w:tr w:rsidR="000638F7" w:rsidRPr="00180B58" w14:paraId="4A3F79C5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29242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15:</w:t>
            </w:r>
            <w:r w:rsidRPr="000638F7">
              <w:rPr>
                <w:rFonts w:ascii="Carlito" w:hAnsi="Carlito"/>
                <w:sz w:val="16"/>
                <w:szCs w:val="18"/>
              </w:rPr>
              <w:t>4</w:t>
            </w:r>
            <w:r w:rsidRPr="00180B58">
              <w:rPr>
                <w:rFonts w:ascii="Carlito" w:hAnsi="Carlito"/>
                <w:sz w:val="16"/>
                <w:szCs w:val="18"/>
              </w:rPr>
              <w:t>0–15:</w:t>
            </w:r>
            <w:r w:rsidRPr="000638F7">
              <w:rPr>
                <w:rFonts w:ascii="Carlito" w:hAnsi="Carlito"/>
                <w:sz w:val="16"/>
                <w:szCs w:val="18"/>
              </w:rPr>
              <w:t>5</w:t>
            </w:r>
            <w:r w:rsidRPr="00180B58">
              <w:rPr>
                <w:rFonts w:ascii="Carlito" w:hAnsi="Carlito"/>
                <w:sz w:val="16"/>
                <w:szCs w:val="18"/>
              </w:rPr>
              <w:t>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1A67A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C4826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12:45–13:00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8ABA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D0075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12:45–13:00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7282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B202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12:15–12:30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C56EC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УД-31</w:t>
            </w:r>
          </w:p>
        </w:tc>
      </w:tr>
      <w:tr w:rsidR="000638F7" w:rsidRPr="00180B58" w14:paraId="01C35D2F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F52D6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15:</w:t>
            </w:r>
            <w:r w:rsidRPr="000638F7">
              <w:rPr>
                <w:rFonts w:ascii="Carlito" w:hAnsi="Carlito"/>
                <w:sz w:val="16"/>
                <w:szCs w:val="18"/>
              </w:rPr>
              <w:t>5</w:t>
            </w:r>
            <w:r w:rsidRPr="00180B58">
              <w:rPr>
                <w:rFonts w:ascii="Carlito" w:hAnsi="Carlito"/>
                <w:sz w:val="16"/>
                <w:szCs w:val="18"/>
              </w:rPr>
              <w:t>5–16:</w:t>
            </w:r>
            <w:r w:rsidRPr="000638F7">
              <w:rPr>
                <w:rFonts w:ascii="Carlito" w:hAnsi="Carlito"/>
                <w:sz w:val="16"/>
                <w:szCs w:val="18"/>
              </w:rPr>
              <w:t>1</w:t>
            </w:r>
            <w:r w:rsidRPr="00180B58">
              <w:rPr>
                <w:rFonts w:ascii="Carlito" w:hAnsi="Carlito"/>
                <w:sz w:val="16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98E2C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FEAD3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Б4-06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09BC2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14:00–18:00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808080"/>
            </w:tcBorders>
            <w:shd w:val="clear" w:color="000000" w:fill="E4DFE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44C06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Культурная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программа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,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экскурсии</w:t>
            </w:r>
            <w:proofErr w:type="spellEnd"/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56768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12:30–12:45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CE9D5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УД-32</w:t>
            </w:r>
          </w:p>
        </w:tc>
      </w:tr>
      <w:tr w:rsidR="000638F7" w:rsidRPr="00180B58" w14:paraId="5B0CBA7F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A8E85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16:</w:t>
            </w:r>
            <w:r w:rsidRPr="000638F7">
              <w:rPr>
                <w:rFonts w:ascii="Carlito" w:hAnsi="Carlito"/>
                <w:sz w:val="16"/>
                <w:szCs w:val="18"/>
              </w:rPr>
              <w:t>1</w:t>
            </w:r>
            <w:r>
              <w:rPr>
                <w:rFonts w:ascii="Carlito" w:hAnsi="Carlito"/>
                <w:sz w:val="16"/>
                <w:szCs w:val="18"/>
              </w:rPr>
              <w:t>0–16:2</w:t>
            </w:r>
            <w:r w:rsidRPr="00180B58">
              <w:rPr>
                <w:rFonts w:ascii="Carlito" w:hAnsi="Carlito"/>
                <w:sz w:val="16"/>
                <w:szCs w:val="18"/>
              </w:rPr>
              <w:t>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A51DE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3A26A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14:30–15:15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AA482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ПЛ-5</w:t>
            </w: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5ED8F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nil"/>
              <w:right w:val="single" w:sz="4" w:space="0" w:color="80808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77B17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9E9CF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12:45–13:00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B9CD6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УД-33</w:t>
            </w:r>
          </w:p>
        </w:tc>
      </w:tr>
      <w:tr w:rsidR="000638F7" w:rsidRPr="00180B58" w14:paraId="4386060C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B848A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>
              <w:rPr>
                <w:rFonts w:ascii="Carlito" w:hAnsi="Carlito"/>
                <w:sz w:val="16"/>
                <w:szCs w:val="18"/>
              </w:rPr>
              <w:t>16:25–16:40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852E9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197FF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15:15–16:00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EA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10C4B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ПЛ-6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1805A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5ADC6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808080"/>
              <w:right w:val="nil"/>
            </w:tcBorders>
            <w:shd w:val="clear" w:color="000000" w:fill="FFF2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85DCB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13:00–14:00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right w:val="single" w:sz="4" w:space="0" w:color="808080"/>
            </w:tcBorders>
            <w:shd w:val="clear" w:color="000000" w:fill="FFF2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31EEB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  <w:lang w:val="ru-RU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  <w:lang w:val="ru-RU"/>
              </w:rPr>
              <w:t xml:space="preserve">ЗАКРЫТИЕ </w:t>
            </w:r>
            <w:r w:rsidRPr="00180B58">
              <w:rPr>
                <w:rFonts w:ascii="Carlito" w:hAnsi="Carlito"/>
                <w:b/>
                <w:bCs/>
                <w:sz w:val="16"/>
                <w:szCs w:val="18"/>
                <w:lang w:val="ru-RU"/>
              </w:rPr>
              <w:br/>
              <w:t>Библиотека СФУ, Б1-01</w:t>
            </w:r>
          </w:p>
        </w:tc>
      </w:tr>
      <w:tr w:rsidR="000638F7" w:rsidRPr="00180B58" w14:paraId="6968AA10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2CAB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>
              <w:rPr>
                <w:rFonts w:ascii="Carlito" w:hAnsi="Carlito"/>
                <w:sz w:val="16"/>
                <w:szCs w:val="18"/>
              </w:rPr>
              <w:t>16:40–16:55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66AA1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547CE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16:00–16:30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06ED8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sz w:val="16"/>
                <w:szCs w:val="18"/>
              </w:rPr>
              <w:t>Перерыв</w:t>
            </w:r>
            <w:proofErr w:type="spellEnd"/>
            <w:r w:rsidRPr="00180B58">
              <w:rPr>
                <w:rFonts w:ascii="Carlito" w:hAnsi="Carlito"/>
                <w:sz w:val="16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93978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EAB1A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vMerge/>
            <w:tcBorders>
              <w:left w:val="single" w:sz="4" w:space="0" w:color="80808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6DDB0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vMerge/>
            <w:tcBorders>
              <w:left w:val="nil"/>
              <w:right w:val="single" w:sz="4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3693A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  <w:tr w:rsidR="000638F7" w:rsidRPr="00180B58" w14:paraId="48673CA3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11967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>
              <w:rPr>
                <w:rFonts w:ascii="Carlito" w:hAnsi="Carlito"/>
                <w:sz w:val="16"/>
                <w:szCs w:val="18"/>
              </w:rPr>
              <w:t>16:</w:t>
            </w:r>
            <w:r w:rsidRPr="000638F7">
              <w:rPr>
                <w:rFonts w:ascii="Carlito" w:hAnsi="Carlito"/>
                <w:sz w:val="16"/>
                <w:szCs w:val="18"/>
              </w:rPr>
              <w:t>55</w:t>
            </w:r>
            <w:r>
              <w:rPr>
                <w:rFonts w:ascii="Carlito" w:hAnsi="Carlito"/>
                <w:sz w:val="16"/>
                <w:szCs w:val="18"/>
              </w:rPr>
              <w:t>–17:10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86C59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1436A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Председатель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: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Помещение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: Б4-06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3EC03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1F2E6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vMerge/>
            <w:tcBorders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04A28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vMerge/>
            <w:tcBorders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9A9E3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  <w:tr w:rsidR="000638F7" w:rsidRPr="00180B58" w14:paraId="1DF34B53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8CBA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E0485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18:00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8CBA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02AD9" w14:textId="77777777" w:rsidR="000638F7" w:rsidRPr="00180B58" w:rsidRDefault="000638F7" w:rsidP="006761E5">
            <w:pPr>
              <w:rPr>
                <w:rFonts w:ascii="Carlito" w:hAnsi="Carlito"/>
                <w:b/>
                <w:bCs/>
                <w:sz w:val="16"/>
                <w:szCs w:val="18"/>
              </w:rPr>
            </w:pP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Культурная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>программа</w:t>
            </w:r>
            <w:proofErr w:type="spellEnd"/>
            <w:r w:rsidRPr="00180B58">
              <w:rPr>
                <w:rFonts w:ascii="Carlito" w:hAnsi="Carlito"/>
                <w:b/>
                <w:bCs/>
                <w:sz w:val="16"/>
                <w:szCs w:val="18"/>
              </w:rPr>
              <w:t xml:space="preserve">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89A13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16:30–16:45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BC389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9498B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72D1D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AA6A6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8048B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  <w:tr w:rsidR="000638F7" w:rsidRPr="00180B58" w14:paraId="59CADC50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D6853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80255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E49FA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16:45–17:00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8C028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E08B30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85CF3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285B6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049C4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  <w:tr w:rsidR="000638F7" w:rsidRPr="00180B58" w14:paraId="238B581D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2C96B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5FE58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B1BBB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17:00–17:15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3C3C1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98F65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EC5B8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40E3F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337AA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  <w:tr w:rsidR="000638F7" w:rsidRPr="00180B58" w14:paraId="407F683D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024D5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1C01D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41656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17:15–17:30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9E08B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825B7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BA2A4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B3A28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2DC6F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  <w:tr w:rsidR="000638F7" w:rsidRPr="00180B58" w14:paraId="5C41FCCB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EC4CC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0C1BF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564C5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17:30–17:45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7D61A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D5E1D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060FE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5BDAC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A61AC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  <w:tr w:rsidR="000638F7" w:rsidRPr="00180B58" w14:paraId="300CC5C5" w14:textId="77777777" w:rsidTr="006761E5">
        <w:trPr>
          <w:trHeight w:val="2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BD494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733FF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26546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17:45–18:00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6E0B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40BA3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  <w:r w:rsidRPr="00180B58">
              <w:rPr>
                <w:rFonts w:ascii="Carlito" w:hAnsi="Carlito"/>
                <w:sz w:val="16"/>
                <w:szCs w:val="18"/>
              </w:rPr>
              <w:t>УД-18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F6AEA" w14:textId="77777777" w:rsidR="000638F7" w:rsidRPr="00180B58" w:rsidRDefault="000638F7" w:rsidP="006761E5">
            <w:pPr>
              <w:rPr>
                <w:rFonts w:ascii="Carlito" w:hAnsi="Carlito"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59935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34604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1F766" w14:textId="77777777" w:rsidR="000638F7" w:rsidRPr="00180B58" w:rsidRDefault="000638F7" w:rsidP="006761E5">
            <w:pPr>
              <w:rPr>
                <w:sz w:val="16"/>
                <w:szCs w:val="20"/>
              </w:rPr>
            </w:pPr>
          </w:p>
        </w:tc>
      </w:tr>
    </w:tbl>
    <w:p w14:paraId="750BD581" w14:textId="77777777" w:rsidR="00F345A6" w:rsidRPr="007B032C" w:rsidRDefault="00F345A6">
      <w:pPr>
        <w:rPr>
          <w:rFonts w:ascii="Calibri" w:hAnsi="Calibri"/>
          <w:lang w:val="ru-RU"/>
        </w:rPr>
        <w:sectPr w:rsidR="00F345A6" w:rsidRPr="007B032C" w:rsidSect="002000B0">
          <w:pgSz w:w="11907" w:h="8392" w:orient="landscape" w:code="11"/>
          <w:pgMar w:top="284" w:right="1134" w:bottom="426" w:left="1134" w:header="454" w:footer="454" w:gutter="0"/>
          <w:cols w:space="708"/>
          <w:titlePg/>
          <w:docGrid w:linePitch="360"/>
        </w:sectPr>
      </w:pPr>
    </w:p>
    <w:p w14:paraId="620AA5E1" w14:textId="77777777" w:rsidR="007702DD" w:rsidRPr="002E07B3" w:rsidRDefault="00E75801" w:rsidP="00517049">
      <w:pPr>
        <w:jc w:val="center"/>
        <w:outlineLvl w:val="1"/>
        <w:rPr>
          <w:rFonts w:ascii="Calibri" w:hAnsi="Calibri"/>
          <w:b/>
          <w:bCs/>
          <w:sz w:val="32"/>
          <w:szCs w:val="32"/>
          <w:lang w:val="ru-RU" w:eastAsia="ru-RU"/>
        </w:rPr>
      </w:pPr>
      <w:r>
        <w:rPr>
          <w:rFonts w:ascii="Calibri" w:hAnsi="Calibri"/>
          <w:b/>
          <w:bCs/>
          <w:sz w:val="32"/>
          <w:szCs w:val="32"/>
          <w:lang w:val="ru-RU" w:eastAsia="ru-RU"/>
        </w:rPr>
        <w:lastRenderedPageBreak/>
        <w:t>Предварительная н</w:t>
      </w:r>
      <w:r w:rsidR="00274F1C" w:rsidRPr="002E07B3">
        <w:rPr>
          <w:rFonts w:ascii="Calibri" w:hAnsi="Calibri"/>
          <w:b/>
          <w:bCs/>
          <w:sz w:val="32"/>
          <w:szCs w:val="32"/>
          <w:lang w:val="ru-RU" w:eastAsia="ru-RU"/>
        </w:rPr>
        <w:t xml:space="preserve">аучная </w:t>
      </w:r>
      <w:proofErr w:type="spellStart"/>
      <w:r>
        <w:rPr>
          <w:rFonts w:ascii="Calibri" w:hAnsi="Calibri"/>
          <w:b/>
          <w:bCs/>
          <w:sz w:val="32"/>
          <w:szCs w:val="32"/>
          <w:lang w:val="ru-RU" w:eastAsia="ru-RU"/>
        </w:rPr>
        <w:t>програма</w:t>
      </w:r>
      <w:proofErr w:type="spellEnd"/>
    </w:p>
    <w:p w14:paraId="4D8A97DB" w14:textId="77777777" w:rsidR="00517049" w:rsidRPr="00696116" w:rsidRDefault="00517049" w:rsidP="00517049">
      <w:pPr>
        <w:jc w:val="center"/>
        <w:outlineLvl w:val="1"/>
        <w:rPr>
          <w:rFonts w:ascii="Calibri" w:hAnsi="Calibri"/>
          <w:b/>
          <w:bCs/>
          <w:sz w:val="28"/>
          <w:szCs w:val="28"/>
          <w:lang w:val="ru-RU" w:eastAsia="ru-RU"/>
        </w:rPr>
      </w:pPr>
    </w:p>
    <w:p w14:paraId="58F094B5" w14:textId="77777777" w:rsidR="007702DD" w:rsidRDefault="00E75801" w:rsidP="008775E9">
      <w:pPr>
        <w:spacing w:after="60"/>
        <w:jc w:val="center"/>
        <w:outlineLvl w:val="1"/>
        <w:rPr>
          <w:rFonts w:ascii="Calibri" w:hAnsi="Calibri"/>
          <w:b/>
          <w:bCs/>
          <w:sz w:val="28"/>
          <w:szCs w:val="28"/>
          <w:lang w:val="ru-RU" w:eastAsia="ru-RU"/>
        </w:rPr>
      </w:pPr>
      <w:r>
        <w:rPr>
          <w:rFonts w:ascii="Calibri" w:hAnsi="Calibri"/>
          <w:b/>
          <w:bCs/>
          <w:sz w:val="28"/>
          <w:szCs w:val="28"/>
          <w:lang w:val="ru-RU" w:eastAsia="ru-RU"/>
        </w:rPr>
        <w:t>1</w:t>
      </w:r>
      <w:r w:rsidR="00696116">
        <w:rPr>
          <w:rFonts w:ascii="Calibri" w:hAnsi="Calibri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Calibri" w:hAnsi="Calibri"/>
          <w:b/>
          <w:bCs/>
          <w:sz w:val="28"/>
          <w:szCs w:val="28"/>
          <w:lang w:val="ru-RU" w:eastAsia="ru-RU"/>
        </w:rPr>
        <w:t>декабря</w:t>
      </w:r>
      <w:r w:rsidR="0026705C">
        <w:rPr>
          <w:rFonts w:ascii="Calibri" w:hAnsi="Calibri"/>
          <w:b/>
          <w:bCs/>
          <w:sz w:val="28"/>
          <w:szCs w:val="28"/>
          <w:lang w:val="ru-RU" w:eastAsia="ru-RU"/>
        </w:rPr>
        <w:t xml:space="preserve"> 202</w:t>
      </w:r>
      <w:r>
        <w:rPr>
          <w:rFonts w:ascii="Calibri" w:hAnsi="Calibri"/>
          <w:b/>
          <w:bCs/>
          <w:sz w:val="28"/>
          <w:szCs w:val="28"/>
          <w:lang w:val="ru-RU" w:eastAsia="ru-RU"/>
        </w:rPr>
        <w:t>6</w:t>
      </w:r>
      <w:r w:rsidR="00067196">
        <w:rPr>
          <w:rFonts w:ascii="Calibri" w:hAnsi="Calibri"/>
          <w:b/>
          <w:bCs/>
          <w:sz w:val="28"/>
          <w:szCs w:val="28"/>
          <w:lang w:val="ru-RU" w:eastAsia="ru-RU"/>
        </w:rPr>
        <w:t xml:space="preserve"> г.</w:t>
      </w:r>
      <w:r w:rsidR="00274F1C" w:rsidRPr="002E07B3">
        <w:rPr>
          <w:rFonts w:ascii="Calibri" w:hAnsi="Calibri"/>
          <w:b/>
          <w:bCs/>
          <w:sz w:val="28"/>
          <w:szCs w:val="28"/>
          <w:lang w:val="ru-RU" w:eastAsia="ru-RU"/>
        </w:rPr>
        <w:t xml:space="preserve">, </w:t>
      </w:r>
      <w:r>
        <w:rPr>
          <w:rFonts w:ascii="Calibri" w:hAnsi="Calibri"/>
          <w:b/>
          <w:bCs/>
          <w:sz w:val="28"/>
          <w:szCs w:val="28"/>
          <w:lang w:val="ru-RU" w:eastAsia="ru-RU"/>
        </w:rPr>
        <w:t>вторник</w:t>
      </w:r>
    </w:p>
    <w:p w14:paraId="2085D007" w14:textId="77777777" w:rsidR="00330AEF" w:rsidRPr="00330AEF" w:rsidRDefault="00330AEF" w:rsidP="008775E9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 xml:space="preserve">проспект Свободный, д. 79, корп. 5., </w:t>
      </w:r>
      <w:r>
        <w:rPr>
          <w:rFonts w:ascii="Calibri" w:hAnsi="Calibri"/>
          <w:bCs/>
          <w:sz w:val="22"/>
          <w:szCs w:val="28"/>
          <w:lang w:val="ru-RU" w:eastAsia="ru-RU"/>
        </w:rPr>
        <w:br/>
      </w:r>
      <w:r w:rsidRPr="00330AEF">
        <w:rPr>
          <w:rFonts w:ascii="Calibri" w:hAnsi="Calibri"/>
          <w:bCs/>
          <w:sz w:val="22"/>
          <w:szCs w:val="28"/>
          <w:lang w:val="ru-RU" w:eastAsia="ru-RU"/>
        </w:rPr>
        <w:t>Научная библиотека Сибирского федерального университета</w:t>
      </w:r>
    </w:p>
    <w:p w14:paraId="488A6214" w14:textId="77777777" w:rsidR="00330AEF" w:rsidRPr="00330AEF" w:rsidRDefault="00330AEF" w:rsidP="008775E9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>Б1-01</w:t>
      </w:r>
    </w:p>
    <w:p w14:paraId="7FE16251" w14:textId="77777777" w:rsidR="00274F1C" w:rsidRPr="002E07B3" w:rsidRDefault="00000000" w:rsidP="00274F1C">
      <w:pPr>
        <w:pStyle w:val="1a"/>
        <w:rPr>
          <w:rFonts w:ascii="Calibri" w:eastAsia="Verdana" w:hAnsi="Calibri" w:cs="Verdana"/>
        </w:rPr>
      </w:pPr>
      <w:r>
        <w:rPr>
          <w:rFonts w:ascii="Calibri" w:hAnsi="Calibri"/>
        </w:rPr>
        <w:pict w14:anchorId="02F0717D">
          <v:rect id="_x0000_i1025" style="width:0;height:1.5pt" o:hralign="center" o:hrstd="t" o:hr="t" fillcolor="#a0a0a0" stroked="f"/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4"/>
        <w:gridCol w:w="5015"/>
      </w:tblGrid>
      <w:tr w:rsidR="002A5EB2" w:rsidRPr="002E07B3" w14:paraId="38022573" w14:textId="77777777" w:rsidTr="002538AE">
        <w:trPr>
          <w:trHeight w:val="397"/>
        </w:trPr>
        <w:tc>
          <w:tcPr>
            <w:tcW w:w="1334" w:type="dxa"/>
            <w:vAlign w:val="center"/>
          </w:tcPr>
          <w:p w14:paraId="0485C174" w14:textId="77777777" w:rsidR="002A5EB2" w:rsidRPr="002E07B3" w:rsidRDefault="00D11B1C" w:rsidP="002538AE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3</w:t>
            </w:r>
            <w:r w:rsidR="002A5EB2"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0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0</w:t>
            </w:r>
            <w:r w:rsidR="002A5EB2"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-1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3</w:t>
            </w:r>
            <w:r w:rsidR="002A5EB2"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3</w:t>
            </w:r>
            <w:r w:rsidR="00FC18E2">
              <w:rPr>
                <w:rFonts w:ascii="Calibri" w:hAnsi="Calibri"/>
                <w:b/>
                <w:sz w:val="22"/>
                <w:szCs w:val="22"/>
                <w:lang w:val="ru-RU"/>
              </w:rPr>
              <w:t>0</w:t>
            </w:r>
          </w:p>
        </w:tc>
        <w:tc>
          <w:tcPr>
            <w:tcW w:w="5015" w:type="dxa"/>
            <w:vAlign w:val="center"/>
          </w:tcPr>
          <w:p w14:paraId="1A5B34B8" w14:textId="77777777" w:rsidR="002A5EB2" w:rsidRPr="00A13D93" w:rsidRDefault="002A5EB2" w:rsidP="00A13D93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ОТКРЫТИЕ ШКОЛЫ</w:t>
            </w:r>
          </w:p>
        </w:tc>
      </w:tr>
      <w:tr w:rsidR="00111907" w:rsidRPr="000F7CBC" w14:paraId="320DE1F4" w14:textId="77777777" w:rsidTr="002538AE">
        <w:tc>
          <w:tcPr>
            <w:tcW w:w="6349" w:type="dxa"/>
            <w:gridSpan w:val="2"/>
          </w:tcPr>
          <w:p w14:paraId="456385DE" w14:textId="77777777" w:rsidR="00111907" w:rsidRPr="002E07B3" w:rsidRDefault="00FC18E2" w:rsidP="00111907">
            <w:pPr>
              <w:pStyle w:val="ab"/>
              <w:ind w:left="1134" w:hanging="1134"/>
              <w:jc w:val="left"/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>Председатель</w:t>
            </w:r>
            <w:r w:rsidR="00111907" w:rsidRPr="002E07B3"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 xml:space="preserve">: </w:t>
            </w:r>
          </w:p>
          <w:p w14:paraId="16136E5E" w14:textId="77777777" w:rsidR="00795568" w:rsidRDefault="00D330D3" w:rsidP="00FC18E2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>д.х.н.</w:t>
            </w:r>
            <w:r w:rsidR="002538AE">
              <w:rPr>
                <w:rFonts w:ascii="Calibri" w:hAnsi="Calibri"/>
                <w:i/>
                <w:sz w:val="22"/>
                <w:szCs w:val="22"/>
                <w:lang w:val="ru-RU"/>
              </w:rPr>
              <w:t>, проф.</w:t>
            </w: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 </w:t>
            </w:r>
            <w:r w:rsidR="0066587D" w:rsidRPr="0066587D"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Таран Оксана Павловна, Институт химии и химической технологии СО РАН, </w:t>
            </w:r>
            <w:r w:rsidR="00473098">
              <w:rPr>
                <w:rFonts w:ascii="Calibri" w:hAnsi="Calibri"/>
                <w:i/>
                <w:sz w:val="22"/>
                <w:szCs w:val="22"/>
                <w:lang w:val="ru-RU"/>
              </w:rPr>
              <w:t>Сибирский федеральный университет</w:t>
            </w:r>
            <w:r w:rsidR="0066587D" w:rsidRPr="0066587D">
              <w:rPr>
                <w:rFonts w:ascii="Calibri" w:hAnsi="Calibri"/>
                <w:i/>
                <w:sz w:val="22"/>
                <w:szCs w:val="22"/>
                <w:lang w:val="ru-RU"/>
              </w:rPr>
              <w:t>, Красноярск</w:t>
            </w:r>
          </w:p>
          <w:p w14:paraId="027DC207" w14:textId="77777777" w:rsidR="000638F7" w:rsidRDefault="000638F7" w:rsidP="00FC18E2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</w:p>
          <w:p w14:paraId="2D892AA9" w14:textId="77777777" w:rsidR="000638F7" w:rsidRPr="000638F7" w:rsidRDefault="000638F7" w:rsidP="00FC18E2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0638F7">
              <w:rPr>
                <w:rFonts w:ascii="Calibri" w:hAnsi="Calibri"/>
                <w:b/>
                <w:sz w:val="22"/>
                <w:szCs w:val="22"/>
                <w:lang w:val="ru-RU"/>
              </w:rPr>
              <w:t>Приветственное слово:</w:t>
            </w:r>
          </w:p>
          <w:p w14:paraId="02365E02" w14:textId="77777777" w:rsidR="000638F7" w:rsidRPr="000638F7" w:rsidRDefault="008614FF" w:rsidP="000638F7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а</w:t>
            </w:r>
            <w:r w:rsidR="000638F7" w:rsidRPr="000638F7">
              <w:rPr>
                <w:rFonts w:ascii="Calibri" w:hAnsi="Calibri"/>
                <w:sz w:val="22"/>
                <w:szCs w:val="22"/>
                <w:lang w:val="ru-RU"/>
              </w:rPr>
              <w:t>кадемик</w:t>
            </w:r>
            <w:r w:rsidR="000638F7">
              <w:rPr>
                <w:rFonts w:ascii="Calibri" w:hAnsi="Calibri"/>
                <w:sz w:val="22"/>
                <w:szCs w:val="22"/>
                <w:lang w:val="ru-RU"/>
              </w:rPr>
              <w:t xml:space="preserve"> РАН </w:t>
            </w:r>
            <w:proofErr w:type="spellStart"/>
            <w:r w:rsidR="000638F7">
              <w:rPr>
                <w:rFonts w:ascii="Calibri" w:hAnsi="Calibri"/>
                <w:sz w:val="22"/>
                <w:szCs w:val="22"/>
                <w:lang w:val="ru-RU"/>
              </w:rPr>
              <w:t>Пармон</w:t>
            </w:r>
            <w:proofErr w:type="spellEnd"/>
            <w:r w:rsidR="000638F7">
              <w:rPr>
                <w:rFonts w:ascii="Calibri" w:hAnsi="Calibri"/>
                <w:sz w:val="22"/>
                <w:szCs w:val="22"/>
                <w:lang w:val="ru-RU"/>
              </w:rPr>
              <w:t xml:space="preserve"> Валентин Николаевич</w:t>
            </w:r>
            <w:r w:rsidR="000638F7" w:rsidRPr="000638F7"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  <w:r w:rsidR="000638F7">
              <w:rPr>
                <w:rFonts w:ascii="Calibri" w:hAnsi="Calibri"/>
                <w:sz w:val="22"/>
                <w:szCs w:val="22"/>
                <w:lang w:val="ru-RU"/>
              </w:rPr>
              <w:t>(по согласованию)</w:t>
            </w:r>
          </w:p>
          <w:p w14:paraId="7AC11737" w14:textId="77777777" w:rsidR="008614FF" w:rsidRDefault="008614FF" w:rsidP="000638F7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д.х.н., профессор </w:t>
            </w:r>
            <w:r w:rsidRPr="008614FF">
              <w:rPr>
                <w:rFonts w:ascii="Calibri" w:hAnsi="Calibri"/>
                <w:sz w:val="22"/>
                <w:szCs w:val="22"/>
                <w:lang w:val="ru-RU"/>
              </w:rPr>
              <w:t>Таран Оксана Павловна</w:t>
            </w:r>
          </w:p>
          <w:p w14:paraId="5CA4846E" w14:textId="77777777" w:rsidR="008614FF" w:rsidRDefault="008614FF" w:rsidP="008614FF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ru-RU"/>
              </w:rPr>
              <w:t>к.т.н</w:t>
            </w:r>
            <w:proofErr w:type="spellEnd"/>
            <w:r>
              <w:rPr>
                <w:rFonts w:ascii="Calibri" w:hAnsi="Calibri"/>
                <w:sz w:val="22"/>
                <w:szCs w:val="22"/>
                <w:lang w:val="ru-RU"/>
              </w:rPr>
              <w:t>, доцент Баранов Владимир Николаевич (по согласованию)</w:t>
            </w:r>
          </w:p>
          <w:p w14:paraId="2E794CA6" w14:textId="77777777" w:rsidR="008614FF" w:rsidRDefault="008614FF" w:rsidP="008614FF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д.э.н., доцент Бывшев Владимир Игоревич (по согласованию)</w:t>
            </w:r>
          </w:p>
          <w:p w14:paraId="7E7E4A3A" w14:textId="77777777" w:rsidR="008614FF" w:rsidRDefault="008614FF" w:rsidP="008614FF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к.х.н. Зайцева Юлия Николаевна (по согласованию)</w:t>
            </w:r>
          </w:p>
          <w:p w14:paraId="4DF28FAD" w14:textId="77777777" w:rsidR="008614FF" w:rsidRPr="000638F7" w:rsidRDefault="008614FF" w:rsidP="008614FF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к.т.н., доцент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ru-RU"/>
              </w:rPr>
              <w:t>Капулин</w:t>
            </w:r>
            <w:proofErr w:type="spellEnd"/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Денис Владимирович (по согласованию)</w:t>
            </w:r>
          </w:p>
          <w:p w14:paraId="6D7EBC62" w14:textId="77777777" w:rsidR="00FC18E2" w:rsidRPr="00473098" w:rsidRDefault="00FC18E2" w:rsidP="00FC18E2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</w:p>
        </w:tc>
      </w:tr>
      <w:tr w:rsidR="002A5EB2" w:rsidRPr="002E07B3" w14:paraId="78D3DD24" w14:textId="77777777" w:rsidTr="002538AE">
        <w:tc>
          <w:tcPr>
            <w:tcW w:w="1334" w:type="dxa"/>
          </w:tcPr>
          <w:p w14:paraId="59A22C46" w14:textId="77777777" w:rsidR="002A5EB2" w:rsidRPr="002E07B3" w:rsidRDefault="00375CF4" w:rsidP="002538AE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3</w:t>
            </w:r>
            <w:r w:rsidR="00D11B1C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3</w:t>
            </w:r>
            <w:r w:rsidR="00D11B1C">
              <w:rPr>
                <w:rFonts w:ascii="Calibri" w:hAnsi="Calibri"/>
                <w:b/>
                <w:sz w:val="22"/>
                <w:szCs w:val="22"/>
                <w:lang w:val="ru-RU"/>
              </w:rPr>
              <w:t>0-1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4</w:t>
            </w:r>
            <w:r w:rsidR="002A5EB2"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="00D11B1C">
              <w:rPr>
                <w:rFonts w:ascii="Calibri" w:hAnsi="Calibri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5015" w:type="dxa"/>
          </w:tcPr>
          <w:p w14:paraId="3D896314" w14:textId="77777777" w:rsidR="002A5EB2" w:rsidRPr="002E07B3" w:rsidRDefault="002A5EB2" w:rsidP="00701155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ПЛ-1</w:t>
            </w:r>
          </w:p>
          <w:p w14:paraId="5AAAD473" w14:textId="77777777" w:rsidR="002538AE" w:rsidRDefault="002538AE" w:rsidP="00701155">
            <w:pPr>
              <w:pStyle w:val="af2"/>
              <w:spacing w:before="0" w:after="0"/>
              <w:ind w:left="0"/>
              <w:rPr>
                <w:rFonts w:ascii="Calibri" w:hAnsi="Calibri"/>
                <w:sz w:val="22"/>
                <w:szCs w:val="22"/>
              </w:rPr>
            </w:pPr>
            <w:r w:rsidRPr="002538AE">
              <w:rPr>
                <w:rFonts w:ascii="Calibri" w:hAnsi="Calibri"/>
                <w:sz w:val="22"/>
                <w:szCs w:val="22"/>
              </w:rPr>
              <w:t xml:space="preserve">д.х.н., профессор РАН Волков </w:t>
            </w:r>
            <w:r w:rsidR="0065753F">
              <w:rPr>
                <w:rFonts w:ascii="Calibri" w:hAnsi="Calibri"/>
                <w:sz w:val="22"/>
                <w:szCs w:val="22"/>
              </w:rPr>
              <w:br/>
            </w:r>
            <w:r w:rsidRPr="002538AE">
              <w:rPr>
                <w:rFonts w:ascii="Calibri" w:hAnsi="Calibri"/>
                <w:sz w:val="22"/>
                <w:szCs w:val="22"/>
              </w:rPr>
              <w:t>Алексей Владимирович</w:t>
            </w:r>
          </w:p>
          <w:p w14:paraId="66A525FA" w14:textId="77777777" w:rsidR="002538AE" w:rsidRDefault="002538AE" w:rsidP="00701155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538AE">
              <w:rPr>
                <w:rFonts w:ascii="Calibri" w:hAnsi="Calibri"/>
                <w:b/>
                <w:bCs/>
                <w:sz w:val="22"/>
                <w:szCs w:val="22"/>
              </w:rPr>
              <w:t>Тема лекции уточняется</w:t>
            </w:r>
          </w:p>
          <w:p w14:paraId="68AEDEBB" w14:textId="77777777" w:rsidR="002A5EB2" w:rsidRDefault="002538AE" w:rsidP="00375CF4">
            <w:pPr>
              <w:pStyle w:val="af2"/>
              <w:spacing w:before="0" w:after="0"/>
              <w:ind w:left="0"/>
              <w:rPr>
                <w:rFonts w:ascii="Calibri" w:hAnsi="Calibri"/>
                <w:i/>
                <w:sz w:val="22"/>
                <w:szCs w:val="22"/>
              </w:rPr>
            </w:pPr>
            <w:r w:rsidRPr="002538AE">
              <w:rPr>
                <w:rFonts w:ascii="Calibri" w:hAnsi="Calibri"/>
                <w:i/>
                <w:sz w:val="22"/>
                <w:szCs w:val="22"/>
              </w:rPr>
              <w:t>ИНХС им. А.В. Топчиева РАН, Москва</w:t>
            </w:r>
          </w:p>
          <w:p w14:paraId="17A38FE4" w14:textId="77777777" w:rsidR="002538AE" w:rsidRPr="00E77382" w:rsidRDefault="002538AE" w:rsidP="00375CF4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16"/>
                <w:szCs w:val="22"/>
              </w:rPr>
            </w:pPr>
          </w:p>
        </w:tc>
      </w:tr>
      <w:tr w:rsidR="002A5EB2" w:rsidRPr="002E07B3" w14:paraId="2034FC07" w14:textId="77777777" w:rsidTr="002538AE">
        <w:tc>
          <w:tcPr>
            <w:tcW w:w="1334" w:type="dxa"/>
          </w:tcPr>
          <w:p w14:paraId="72D79A92" w14:textId="77777777" w:rsidR="002A5EB2" w:rsidRPr="002E07B3" w:rsidRDefault="002A5EB2" w:rsidP="002538AE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4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 w:rsidR="002538AE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="00D11B1C">
              <w:rPr>
                <w:rFonts w:ascii="Calibri" w:hAnsi="Calibri"/>
                <w:b/>
                <w:sz w:val="22"/>
                <w:szCs w:val="22"/>
                <w:lang w:val="ru-RU"/>
              </w:rPr>
              <w:t>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 w:rsidR="008C23D7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="002538AE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5</w:t>
            </w:r>
            <w:r w:rsidR="008C23D7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 w:rsidR="002538AE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5015" w:type="dxa"/>
          </w:tcPr>
          <w:p w14:paraId="5451D3D7" w14:textId="77777777" w:rsidR="002A5EB2" w:rsidRPr="002E07B3" w:rsidRDefault="002A5EB2" w:rsidP="00701155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ПЛ-2</w:t>
            </w:r>
          </w:p>
          <w:p w14:paraId="6238C23C" w14:textId="77777777" w:rsidR="002538AE" w:rsidRDefault="002538AE" w:rsidP="00701155">
            <w:pPr>
              <w:pStyle w:val="af2"/>
              <w:spacing w:before="0" w:after="0"/>
              <w:ind w:left="0"/>
              <w:rPr>
                <w:rFonts w:ascii="Calibri" w:hAnsi="Calibri"/>
                <w:sz w:val="22"/>
                <w:szCs w:val="22"/>
              </w:rPr>
            </w:pPr>
            <w:r w:rsidRPr="002538AE">
              <w:rPr>
                <w:rFonts w:ascii="Calibri" w:hAnsi="Calibri"/>
                <w:sz w:val="22"/>
                <w:szCs w:val="22"/>
              </w:rPr>
              <w:t xml:space="preserve">к.х.н. Дементьев </w:t>
            </w:r>
            <w:r w:rsidR="0065753F">
              <w:rPr>
                <w:rFonts w:ascii="Calibri" w:hAnsi="Calibri"/>
                <w:sz w:val="22"/>
                <w:szCs w:val="22"/>
              </w:rPr>
              <w:br/>
            </w:r>
            <w:r w:rsidRPr="002538AE">
              <w:rPr>
                <w:rFonts w:ascii="Calibri" w:hAnsi="Calibri"/>
                <w:sz w:val="22"/>
                <w:szCs w:val="22"/>
              </w:rPr>
              <w:t>Константин Игоревич</w:t>
            </w:r>
          </w:p>
          <w:p w14:paraId="36805D8D" w14:textId="77777777" w:rsidR="002538AE" w:rsidRDefault="002538AE" w:rsidP="00375CF4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538AE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Тема лекции уточняется</w:t>
            </w:r>
          </w:p>
          <w:p w14:paraId="7591B752" w14:textId="77777777" w:rsidR="00A137D5" w:rsidRDefault="002538AE" w:rsidP="00375CF4">
            <w:pPr>
              <w:spacing w:line="228" w:lineRule="auto"/>
              <w:outlineLvl w:val="1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 w:rsidRPr="002538AE">
              <w:rPr>
                <w:rFonts w:ascii="Calibri" w:hAnsi="Calibri"/>
                <w:i/>
                <w:sz w:val="22"/>
                <w:szCs w:val="22"/>
                <w:lang w:val="ru-RU"/>
              </w:rPr>
              <w:t>ИНХС им. А.В. Топчиева РАН, Москва</w:t>
            </w:r>
          </w:p>
          <w:p w14:paraId="7232C178" w14:textId="77777777" w:rsidR="002538AE" w:rsidRPr="00E77382" w:rsidRDefault="002538AE" w:rsidP="00375CF4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  <w:tr w:rsidR="00D93BC8" w:rsidRPr="002E07B3" w14:paraId="6E88339C" w14:textId="77777777" w:rsidTr="002538AE">
        <w:tc>
          <w:tcPr>
            <w:tcW w:w="1334" w:type="dxa"/>
          </w:tcPr>
          <w:p w14:paraId="2BB54D85" w14:textId="77777777" w:rsidR="00D93BC8" w:rsidRPr="002E07B3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15:00-15:10</w:t>
            </w:r>
          </w:p>
        </w:tc>
        <w:tc>
          <w:tcPr>
            <w:tcW w:w="5015" w:type="dxa"/>
          </w:tcPr>
          <w:p w14:paraId="656BAAE6" w14:textId="77777777" w:rsidR="00D93BC8" w:rsidRPr="00330AEF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Общее фото</w:t>
            </w:r>
          </w:p>
        </w:tc>
      </w:tr>
      <w:tr w:rsidR="00D93BC8" w:rsidRPr="002E07B3" w14:paraId="106A3BD7" w14:textId="77777777" w:rsidTr="002538AE">
        <w:trPr>
          <w:trHeight w:val="386"/>
        </w:trPr>
        <w:tc>
          <w:tcPr>
            <w:tcW w:w="1334" w:type="dxa"/>
          </w:tcPr>
          <w:p w14:paraId="7A30E3C0" w14:textId="77777777" w:rsidR="00D93BC8" w:rsidRPr="002E07B3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lastRenderedPageBreak/>
              <w:t>15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5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4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5015" w:type="dxa"/>
          </w:tcPr>
          <w:p w14:paraId="409E3529" w14:textId="77777777" w:rsidR="00D93BC8" w:rsidRPr="002E07B3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i/>
                <w:sz w:val="22"/>
                <w:lang w:val="ru-RU"/>
              </w:rPr>
            </w:pPr>
            <w:r w:rsidRPr="002E07B3">
              <w:rPr>
                <w:rFonts w:ascii="Calibri" w:hAnsi="Calibri"/>
                <w:b/>
                <w:i/>
                <w:sz w:val="22"/>
                <w:lang w:val="ru-RU"/>
              </w:rPr>
              <w:t>перерыв</w:t>
            </w:r>
          </w:p>
        </w:tc>
      </w:tr>
      <w:tr w:rsidR="00D93BC8" w:rsidRPr="002E07B3" w14:paraId="567F0FBA" w14:textId="77777777" w:rsidTr="00D93BC8">
        <w:trPr>
          <w:trHeight w:val="525"/>
        </w:trPr>
        <w:tc>
          <w:tcPr>
            <w:tcW w:w="1334" w:type="dxa"/>
          </w:tcPr>
          <w:p w14:paraId="568667B1" w14:textId="77777777" w:rsidR="00D93BC8" w:rsidRPr="002E07B3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40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17.1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5015" w:type="dxa"/>
          </w:tcPr>
          <w:p w14:paraId="7D44E12A" w14:textId="77777777" w:rsidR="00D93BC8" w:rsidRPr="00E77382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  <w:r w:rsidRPr="00330AEF">
              <w:rPr>
                <w:rFonts w:ascii="Calibri" w:hAnsi="Calibri"/>
                <w:b/>
                <w:sz w:val="22"/>
                <w:szCs w:val="22"/>
                <w:lang w:val="ru-RU"/>
              </w:rPr>
              <w:t>Устные доклады молодых учёных</w:t>
            </w:r>
          </w:p>
        </w:tc>
      </w:tr>
      <w:tr w:rsidR="00D93BC8" w:rsidRPr="002E07B3" w14:paraId="0670F994" w14:textId="77777777" w:rsidTr="002538AE">
        <w:trPr>
          <w:trHeight w:val="386"/>
        </w:trPr>
        <w:tc>
          <w:tcPr>
            <w:tcW w:w="1334" w:type="dxa"/>
          </w:tcPr>
          <w:p w14:paraId="638B3BFE" w14:textId="77777777" w:rsidR="00D93BC8" w:rsidRPr="002E07B3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18:00</w:t>
            </w:r>
          </w:p>
        </w:tc>
        <w:tc>
          <w:tcPr>
            <w:tcW w:w="5015" w:type="dxa"/>
          </w:tcPr>
          <w:p w14:paraId="6F896EEA" w14:textId="77777777" w:rsidR="00D93BC8" w:rsidRPr="00330AEF" w:rsidRDefault="00D93BC8" w:rsidP="00D93BC8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Культурная программа</w:t>
            </w:r>
          </w:p>
        </w:tc>
      </w:tr>
    </w:tbl>
    <w:p w14:paraId="37234BE7" w14:textId="77777777" w:rsidR="002538AE" w:rsidRDefault="002538AE">
      <w:r>
        <w:br w:type="page"/>
      </w:r>
    </w:p>
    <w:p w14:paraId="6023AC0A" w14:textId="77777777" w:rsidR="00330AEF" w:rsidRDefault="00330AEF" w:rsidP="00330AEF">
      <w:pPr>
        <w:spacing w:after="60"/>
        <w:jc w:val="center"/>
        <w:outlineLvl w:val="1"/>
        <w:rPr>
          <w:rFonts w:ascii="Calibri" w:hAnsi="Calibri"/>
          <w:b/>
          <w:bCs/>
          <w:sz w:val="28"/>
          <w:szCs w:val="28"/>
          <w:lang w:val="ru-RU" w:eastAsia="ru-RU"/>
        </w:rPr>
      </w:pPr>
      <w:r>
        <w:rPr>
          <w:rFonts w:ascii="Calibri" w:hAnsi="Calibri"/>
          <w:b/>
          <w:bCs/>
          <w:sz w:val="28"/>
          <w:szCs w:val="28"/>
          <w:lang w:val="ru-RU" w:eastAsia="ru-RU"/>
        </w:rPr>
        <w:lastRenderedPageBreak/>
        <w:t>2 декабря 2026 г.</w:t>
      </w:r>
      <w:r w:rsidRPr="002E07B3">
        <w:rPr>
          <w:rFonts w:ascii="Calibri" w:hAnsi="Calibri"/>
          <w:b/>
          <w:bCs/>
          <w:sz w:val="28"/>
          <w:szCs w:val="28"/>
          <w:lang w:val="ru-RU" w:eastAsia="ru-RU"/>
        </w:rPr>
        <w:t xml:space="preserve">, </w:t>
      </w:r>
      <w:r w:rsidR="008614FF">
        <w:rPr>
          <w:rFonts w:ascii="Calibri" w:hAnsi="Calibri"/>
          <w:b/>
          <w:bCs/>
          <w:sz w:val="28"/>
          <w:szCs w:val="28"/>
          <w:lang w:val="ru-RU" w:eastAsia="ru-RU"/>
        </w:rPr>
        <w:t>среда</w:t>
      </w:r>
    </w:p>
    <w:p w14:paraId="538BF4A4" w14:textId="77777777" w:rsidR="00330AEF" w:rsidRPr="00330AEF" w:rsidRDefault="00330AEF" w:rsidP="00330AEF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 xml:space="preserve">проспект Свободный, д. 79, корп. 5., </w:t>
      </w:r>
      <w:r>
        <w:rPr>
          <w:rFonts w:ascii="Calibri" w:hAnsi="Calibri"/>
          <w:bCs/>
          <w:sz w:val="22"/>
          <w:szCs w:val="28"/>
          <w:lang w:val="ru-RU" w:eastAsia="ru-RU"/>
        </w:rPr>
        <w:br/>
      </w:r>
      <w:r w:rsidRPr="00330AEF">
        <w:rPr>
          <w:rFonts w:ascii="Calibri" w:hAnsi="Calibri"/>
          <w:bCs/>
          <w:sz w:val="22"/>
          <w:szCs w:val="28"/>
          <w:lang w:val="ru-RU" w:eastAsia="ru-RU"/>
        </w:rPr>
        <w:t>Научная библиотека Сибирского федерального университета</w:t>
      </w:r>
    </w:p>
    <w:p w14:paraId="3B351ED4" w14:textId="77777777" w:rsidR="00330AEF" w:rsidRPr="00330AEF" w:rsidRDefault="00330AEF" w:rsidP="00330AEF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>Б</w:t>
      </w:r>
      <w:r>
        <w:rPr>
          <w:rFonts w:ascii="Calibri" w:hAnsi="Calibri"/>
          <w:bCs/>
          <w:sz w:val="22"/>
          <w:szCs w:val="28"/>
          <w:lang w:val="ru-RU" w:eastAsia="ru-RU"/>
        </w:rPr>
        <w:t>4</w:t>
      </w:r>
      <w:r w:rsidRPr="00330AEF">
        <w:rPr>
          <w:rFonts w:ascii="Calibri" w:hAnsi="Calibri"/>
          <w:bCs/>
          <w:sz w:val="22"/>
          <w:szCs w:val="28"/>
          <w:lang w:val="ru-RU" w:eastAsia="ru-RU"/>
        </w:rPr>
        <w:t>-0</w:t>
      </w:r>
      <w:r>
        <w:rPr>
          <w:rFonts w:ascii="Calibri" w:hAnsi="Calibri"/>
          <w:bCs/>
          <w:sz w:val="22"/>
          <w:szCs w:val="28"/>
          <w:lang w:val="ru-RU" w:eastAsia="ru-RU"/>
        </w:rPr>
        <w:t>6</w:t>
      </w:r>
    </w:p>
    <w:p w14:paraId="7FEC9064" w14:textId="77777777" w:rsidR="0092281D" w:rsidRPr="002E07B3" w:rsidRDefault="00000000" w:rsidP="0092281D">
      <w:pPr>
        <w:pStyle w:val="1a"/>
        <w:rPr>
          <w:rFonts w:ascii="Calibri" w:hAnsi="Calibri"/>
        </w:rPr>
      </w:pPr>
      <w:r>
        <w:rPr>
          <w:rFonts w:ascii="Calibri" w:hAnsi="Calibri"/>
        </w:rPr>
        <w:pict w14:anchorId="5D3E76F0">
          <v:rect id="_x0000_i1026" style="width:0;height:1.5pt" o:hralign="center" o:hrstd="t" o:hr="t" fillcolor="#a0a0a0" stroked="f"/>
        </w:pict>
      </w:r>
    </w:p>
    <w:p w14:paraId="316C4351" w14:textId="77777777" w:rsidR="00F646ED" w:rsidRPr="007C20AA" w:rsidRDefault="00F646ED" w:rsidP="00BC7FE3">
      <w:pPr>
        <w:outlineLvl w:val="1"/>
        <w:rPr>
          <w:rFonts w:ascii="Calibri" w:hAnsi="Calibri"/>
          <w:b/>
          <w:bCs/>
          <w:i/>
          <w:sz w:val="18"/>
          <w:szCs w:val="22"/>
          <w:lang w:val="ru-RU" w:eastAsia="ru-RU"/>
        </w:rPr>
      </w:pPr>
    </w:p>
    <w:p w14:paraId="215F3EFD" w14:textId="77777777" w:rsidR="00700B78" w:rsidRDefault="00700B78" w:rsidP="00DA11CE">
      <w:pPr>
        <w:jc w:val="center"/>
        <w:outlineLvl w:val="1"/>
        <w:rPr>
          <w:rFonts w:ascii="Calibri" w:hAnsi="Calibri"/>
          <w:bCs/>
          <w:i/>
          <w:sz w:val="4"/>
          <w:szCs w:val="22"/>
          <w:lang w:val="ru-RU" w:eastAsia="ru-RU"/>
        </w:rPr>
      </w:pPr>
    </w:p>
    <w:p w14:paraId="5E002B1A" w14:textId="77777777" w:rsidR="00BC7FE3" w:rsidRPr="002E07B3" w:rsidRDefault="00BC7FE3" w:rsidP="00DA11CE">
      <w:pPr>
        <w:jc w:val="center"/>
        <w:outlineLvl w:val="1"/>
        <w:rPr>
          <w:rFonts w:ascii="Calibri" w:hAnsi="Calibri"/>
          <w:bCs/>
          <w:i/>
          <w:sz w:val="4"/>
          <w:szCs w:val="22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29"/>
        <w:gridCol w:w="4520"/>
      </w:tblGrid>
      <w:tr w:rsidR="00330AEF" w:rsidRPr="002E07B3" w14:paraId="7D44AE9A" w14:textId="77777777" w:rsidTr="00613721">
        <w:tc>
          <w:tcPr>
            <w:tcW w:w="6349" w:type="dxa"/>
            <w:gridSpan w:val="2"/>
          </w:tcPr>
          <w:p w14:paraId="47827151" w14:textId="77777777" w:rsidR="00330AEF" w:rsidRPr="002E07B3" w:rsidRDefault="00330AEF" w:rsidP="00613721">
            <w:pPr>
              <w:pStyle w:val="ab"/>
              <w:ind w:left="1134" w:hanging="1134"/>
              <w:jc w:val="left"/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>Председатель</w:t>
            </w:r>
            <w:r w:rsidRPr="002E07B3"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 xml:space="preserve">: </w:t>
            </w:r>
          </w:p>
          <w:p w14:paraId="72420757" w14:textId="77777777" w:rsidR="00330AEF" w:rsidRDefault="00330AE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Уточняется </w:t>
            </w:r>
          </w:p>
          <w:p w14:paraId="6A20896B" w14:textId="77777777" w:rsidR="00330AEF" w:rsidRPr="00473098" w:rsidRDefault="00330AE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</w:p>
        </w:tc>
      </w:tr>
      <w:tr w:rsidR="00330AEF" w:rsidRPr="002E07B3" w14:paraId="5BC1C413" w14:textId="77777777" w:rsidTr="00330AEF">
        <w:tc>
          <w:tcPr>
            <w:tcW w:w="1829" w:type="dxa"/>
          </w:tcPr>
          <w:p w14:paraId="4EEB36E4" w14:textId="77777777" w:rsidR="00330AEF" w:rsidRPr="002E07B3" w:rsidRDefault="00330AEF" w:rsidP="00330AE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09.30-10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4520" w:type="dxa"/>
          </w:tcPr>
          <w:p w14:paraId="30A5A6DD" w14:textId="77777777" w:rsidR="00330AEF" w:rsidRPr="002E07B3" w:rsidRDefault="00330AEF" w:rsidP="00613721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ПЛ-3</w:t>
            </w:r>
          </w:p>
          <w:p w14:paraId="5DFF448D" w14:textId="77777777" w:rsidR="00330AEF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sz w:val="22"/>
                <w:szCs w:val="22"/>
              </w:rPr>
            </w:pPr>
            <w:r w:rsidRPr="00330AEF">
              <w:rPr>
                <w:rFonts w:ascii="Calibri" w:hAnsi="Calibri"/>
                <w:sz w:val="22"/>
                <w:szCs w:val="22"/>
              </w:rPr>
              <w:t xml:space="preserve">к.ф.-м.н. </w:t>
            </w:r>
            <w:proofErr w:type="spellStart"/>
            <w:r w:rsidRPr="00330AEF">
              <w:rPr>
                <w:rFonts w:ascii="Calibri" w:hAnsi="Calibri"/>
                <w:sz w:val="22"/>
                <w:szCs w:val="22"/>
              </w:rPr>
              <w:t>Молокеев</w:t>
            </w:r>
            <w:proofErr w:type="spellEnd"/>
            <w:r w:rsidRPr="00330AE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5753F">
              <w:rPr>
                <w:rFonts w:ascii="Calibri" w:hAnsi="Calibri"/>
                <w:sz w:val="22"/>
                <w:szCs w:val="22"/>
              </w:rPr>
              <w:br/>
            </w:r>
            <w:r w:rsidRPr="00330AEF">
              <w:rPr>
                <w:rFonts w:ascii="Calibri" w:hAnsi="Calibri"/>
                <w:sz w:val="22"/>
                <w:szCs w:val="22"/>
              </w:rPr>
              <w:t>Максим Сергеевич</w:t>
            </w:r>
          </w:p>
          <w:p w14:paraId="24F5AE04" w14:textId="77777777" w:rsidR="00330AEF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30AEF">
              <w:rPr>
                <w:rFonts w:ascii="Calibri" w:hAnsi="Calibri"/>
                <w:b/>
                <w:bCs/>
                <w:sz w:val="22"/>
                <w:szCs w:val="22"/>
              </w:rPr>
              <w:t>Применение алгоритмов машинного обучения для кинетического описания риформинга бензиновых фракций</w:t>
            </w:r>
          </w:p>
          <w:p w14:paraId="00218C4D" w14:textId="77777777" w:rsidR="00330AEF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i/>
                <w:sz w:val="22"/>
                <w:szCs w:val="22"/>
              </w:rPr>
            </w:pPr>
            <w:r w:rsidRPr="00330AEF">
              <w:rPr>
                <w:rFonts w:ascii="Calibri" w:hAnsi="Calibri"/>
                <w:i/>
                <w:sz w:val="22"/>
                <w:szCs w:val="22"/>
              </w:rPr>
              <w:t>Сибирский федеральный университе</w:t>
            </w:r>
            <w:r>
              <w:rPr>
                <w:rFonts w:ascii="Calibri" w:hAnsi="Calibri"/>
                <w:i/>
                <w:sz w:val="22"/>
                <w:szCs w:val="22"/>
              </w:rPr>
              <w:t>т</w:t>
            </w:r>
            <w:r w:rsidRPr="00330AEF">
              <w:rPr>
                <w:rFonts w:ascii="Calibri" w:hAnsi="Calibri"/>
                <w:i/>
                <w:sz w:val="22"/>
                <w:szCs w:val="22"/>
              </w:rPr>
              <w:t>, Красноярск</w:t>
            </w:r>
          </w:p>
          <w:p w14:paraId="221005F8" w14:textId="77777777" w:rsidR="00330AEF" w:rsidRPr="00E77382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16"/>
                <w:szCs w:val="22"/>
              </w:rPr>
            </w:pPr>
          </w:p>
        </w:tc>
      </w:tr>
      <w:tr w:rsidR="00330AEF" w:rsidRPr="000F7CBC" w14:paraId="52634EDE" w14:textId="77777777" w:rsidTr="00330AEF">
        <w:tc>
          <w:tcPr>
            <w:tcW w:w="1829" w:type="dxa"/>
          </w:tcPr>
          <w:p w14:paraId="338BF1FB" w14:textId="77777777" w:rsidR="00330AEF" w:rsidRPr="002E07B3" w:rsidRDefault="00330AEF" w:rsidP="00330AE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11.0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1ACF054D" w14:textId="77777777" w:rsidR="00330AEF" w:rsidRPr="002E07B3" w:rsidRDefault="00330AEF" w:rsidP="00613721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ПЛ-4</w:t>
            </w:r>
          </w:p>
          <w:p w14:paraId="130B09A8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>д.х.н., профессор Кузнецов</w:t>
            </w:r>
            <w:r>
              <w:rPr>
                <w:rFonts w:ascii="Calibri" w:hAnsi="Calibri"/>
                <w:sz w:val="22"/>
                <w:szCs w:val="22"/>
                <w:lang w:val="ru-RU" w:eastAsia="ru-RU"/>
              </w:rPr>
              <w:br/>
            </w:r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>Борис Николаевич</w:t>
            </w:r>
          </w:p>
          <w:p w14:paraId="297E2BBA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 xml:space="preserve">Приготовление и свойства углеродных катализаторов на основе </w:t>
            </w:r>
            <w:proofErr w:type="spellStart"/>
            <w:r w:rsidRP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биоуглей</w:t>
            </w:r>
            <w:proofErr w:type="spellEnd"/>
          </w:p>
          <w:p w14:paraId="6860532A" w14:textId="77777777" w:rsidR="00330AEF" w:rsidRPr="00E77382" w:rsidRDefault="006761E5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>ИХХТ СО РАН,</w:t>
            </w:r>
            <w:r w:rsidR="0065753F" w:rsidRPr="0065753F"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 Сибирский федеральный университет, Красноярск</w:t>
            </w:r>
            <w:r w:rsidR="0065753F">
              <w:rPr>
                <w:rFonts w:ascii="Calibri" w:hAnsi="Calibri"/>
                <w:i/>
                <w:sz w:val="22"/>
                <w:szCs w:val="22"/>
                <w:lang w:val="ru-RU"/>
              </w:rPr>
              <w:br/>
            </w:r>
          </w:p>
        </w:tc>
      </w:tr>
      <w:tr w:rsidR="00330AEF" w:rsidRPr="002E07B3" w14:paraId="6433D797" w14:textId="77777777" w:rsidTr="00330AEF">
        <w:trPr>
          <w:trHeight w:val="386"/>
        </w:trPr>
        <w:tc>
          <w:tcPr>
            <w:tcW w:w="1829" w:type="dxa"/>
          </w:tcPr>
          <w:p w14:paraId="46D587F8" w14:textId="77777777" w:rsidR="00330AEF" w:rsidRPr="002E07B3" w:rsidRDefault="00330AEF" w:rsidP="00330AE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3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08CE0F76" w14:textId="77777777" w:rsidR="00330AEF" w:rsidRPr="002E07B3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i/>
                <w:sz w:val="22"/>
                <w:lang w:val="ru-RU"/>
              </w:rPr>
            </w:pPr>
            <w:r w:rsidRPr="002E07B3">
              <w:rPr>
                <w:rFonts w:ascii="Calibri" w:hAnsi="Calibri"/>
                <w:b/>
                <w:i/>
                <w:sz w:val="22"/>
                <w:lang w:val="ru-RU"/>
              </w:rPr>
              <w:t>перерыв</w:t>
            </w:r>
          </w:p>
        </w:tc>
      </w:tr>
      <w:tr w:rsidR="00330AEF" w:rsidRPr="002E07B3" w14:paraId="7560E278" w14:textId="77777777" w:rsidTr="00330AEF">
        <w:trPr>
          <w:trHeight w:val="386"/>
        </w:trPr>
        <w:tc>
          <w:tcPr>
            <w:tcW w:w="1829" w:type="dxa"/>
          </w:tcPr>
          <w:p w14:paraId="33E29EC3" w14:textId="77777777" w:rsidR="00330AEF" w:rsidRPr="002E07B3" w:rsidRDefault="00330AEF" w:rsidP="00330AE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30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13.0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17F16FB1" w14:textId="77777777" w:rsid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330AEF">
              <w:rPr>
                <w:rFonts w:ascii="Calibri" w:hAnsi="Calibri"/>
                <w:b/>
                <w:sz w:val="22"/>
                <w:szCs w:val="22"/>
                <w:lang w:val="ru-RU"/>
              </w:rPr>
              <w:t>Устные доклады молодых учёных</w:t>
            </w:r>
          </w:p>
          <w:p w14:paraId="24568C67" w14:textId="77777777" w:rsid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</w:p>
          <w:p w14:paraId="2755209D" w14:textId="77777777" w:rsid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</w:p>
          <w:p w14:paraId="07D0EEAC" w14:textId="77777777" w:rsidR="00330AEF" w:rsidRPr="00E77382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  <w:tr w:rsidR="00330AEF" w:rsidRPr="002E07B3" w14:paraId="5AA976A6" w14:textId="77777777" w:rsidTr="00330AEF">
        <w:trPr>
          <w:trHeight w:val="386"/>
        </w:trPr>
        <w:tc>
          <w:tcPr>
            <w:tcW w:w="1829" w:type="dxa"/>
          </w:tcPr>
          <w:p w14:paraId="20DD1952" w14:textId="77777777" w:rsidR="00330AEF" w:rsidRPr="002E07B3" w:rsidRDefault="00330AEF" w:rsidP="00330AEF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13:00-14:30</w:t>
            </w:r>
          </w:p>
        </w:tc>
        <w:tc>
          <w:tcPr>
            <w:tcW w:w="4520" w:type="dxa"/>
          </w:tcPr>
          <w:p w14:paraId="5D211EDA" w14:textId="77777777" w:rsidR="00330AEF" w:rsidRP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Обеденный перерыв</w:t>
            </w:r>
          </w:p>
        </w:tc>
      </w:tr>
      <w:tr w:rsidR="00330AEF" w:rsidRPr="00473098" w14:paraId="7A932410" w14:textId="77777777" w:rsidTr="00613721">
        <w:tc>
          <w:tcPr>
            <w:tcW w:w="6349" w:type="dxa"/>
            <w:gridSpan w:val="2"/>
          </w:tcPr>
          <w:p w14:paraId="323995E6" w14:textId="77777777" w:rsidR="0065753F" w:rsidRDefault="0065753F" w:rsidP="00613721">
            <w:pPr>
              <w:pStyle w:val="ab"/>
              <w:ind w:left="1134" w:hanging="1134"/>
              <w:jc w:val="left"/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</w:pPr>
          </w:p>
          <w:p w14:paraId="663858FE" w14:textId="77777777" w:rsidR="0065753F" w:rsidRDefault="0065753F" w:rsidP="00613721">
            <w:pPr>
              <w:pStyle w:val="ab"/>
              <w:ind w:left="1134" w:hanging="1134"/>
              <w:jc w:val="left"/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</w:pPr>
          </w:p>
          <w:p w14:paraId="1ABAEA35" w14:textId="77777777" w:rsidR="00330AEF" w:rsidRPr="002E07B3" w:rsidRDefault="00330AEF" w:rsidP="00613721">
            <w:pPr>
              <w:pStyle w:val="ab"/>
              <w:ind w:left="1134" w:hanging="1134"/>
              <w:jc w:val="left"/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lastRenderedPageBreak/>
              <w:t>Председатель</w:t>
            </w:r>
            <w:r w:rsidRPr="002E07B3"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 xml:space="preserve">: </w:t>
            </w:r>
          </w:p>
          <w:p w14:paraId="0FB7B63E" w14:textId="77777777" w:rsidR="00330AEF" w:rsidRDefault="00330AE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Уточняется </w:t>
            </w:r>
          </w:p>
          <w:p w14:paraId="15D72AD6" w14:textId="77777777" w:rsidR="00330AEF" w:rsidRPr="00473098" w:rsidRDefault="00330AE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</w:p>
        </w:tc>
      </w:tr>
      <w:tr w:rsidR="00330AEF" w:rsidRPr="000F7CBC" w14:paraId="102086E0" w14:textId="77777777" w:rsidTr="00330AEF">
        <w:tc>
          <w:tcPr>
            <w:tcW w:w="1829" w:type="dxa"/>
          </w:tcPr>
          <w:p w14:paraId="79DB6F39" w14:textId="77777777" w:rsidR="00330AEF" w:rsidRPr="002E07B3" w:rsidRDefault="00330AEF" w:rsidP="00330AE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14.30-15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4520" w:type="dxa"/>
          </w:tcPr>
          <w:p w14:paraId="7246CFD2" w14:textId="77777777" w:rsidR="00330AEF" w:rsidRPr="002E07B3" w:rsidRDefault="00330AEF" w:rsidP="00613721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ПЛ-5</w:t>
            </w:r>
          </w:p>
          <w:p w14:paraId="219F9DB5" w14:textId="77777777" w:rsidR="00330AEF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sz w:val="22"/>
                <w:szCs w:val="22"/>
              </w:rPr>
            </w:pPr>
            <w:r w:rsidRPr="00330AEF">
              <w:rPr>
                <w:rFonts w:ascii="Calibri" w:hAnsi="Calibri"/>
                <w:sz w:val="22"/>
                <w:szCs w:val="22"/>
              </w:rPr>
              <w:t xml:space="preserve">д.х.н., профессор, член-корреспондент РАН </w:t>
            </w:r>
            <w:proofErr w:type="spellStart"/>
            <w:r w:rsidRPr="00330AEF">
              <w:rPr>
                <w:rFonts w:ascii="Calibri" w:hAnsi="Calibri"/>
                <w:sz w:val="22"/>
                <w:szCs w:val="22"/>
              </w:rPr>
              <w:t>Лихолобов</w:t>
            </w:r>
            <w:proofErr w:type="spellEnd"/>
            <w:r w:rsidRPr="00330AEF">
              <w:rPr>
                <w:rFonts w:ascii="Calibri" w:hAnsi="Calibri"/>
                <w:sz w:val="22"/>
                <w:szCs w:val="22"/>
              </w:rPr>
              <w:t xml:space="preserve"> Владимир Александрович</w:t>
            </w:r>
          </w:p>
          <w:p w14:paraId="0371EA52" w14:textId="77777777" w:rsidR="00330AEF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330AEF">
              <w:rPr>
                <w:rFonts w:ascii="Calibri" w:hAnsi="Calibri"/>
                <w:b/>
                <w:bCs/>
                <w:sz w:val="22"/>
                <w:szCs w:val="22"/>
              </w:rPr>
              <w:t>Палладийсодержащие</w:t>
            </w:r>
            <w:proofErr w:type="spellEnd"/>
            <w:r w:rsidRPr="00330AEF">
              <w:rPr>
                <w:rFonts w:ascii="Calibri" w:hAnsi="Calibri"/>
                <w:b/>
                <w:bCs/>
                <w:sz w:val="22"/>
                <w:szCs w:val="22"/>
              </w:rPr>
              <w:t xml:space="preserve"> композиты с углеродными глобулярными наноструктурами в каталитических превращениях сырья нефтехимического и растительного происхождения</w:t>
            </w:r>
          </w:p>
          <w:p w14:paraId="4436FCCB" w14:textId="77777777" w:rsidR="00330AEF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i/>
                <w:sz w:val="22"/>
                <w:szCs w:val="22"/>
              </w:rPr>
            </w:pPr>
            <w:r w:rsidRPr="00330AEF">
              <w:rPr>
                <w:rFonts w:ascii="Calibri" w:hAnsi="Calibri"/>
                <w:i/>
                <w:sz w:val="22"/>
                <w:szCs w:val="22"/>
              </w:rPr>
              <w:t>ФИЦ «Институт катализа им. Г.К. Борескова СО РАН», Новосибирск</w:t>
            </w:r>
          </w:p>
          <w:p w14:paraId="0C8CC9A5" w14:textId="77777777" w:rsidR="00330AEF" w:rsidRPr="00E77382" w:rsidRDefault="00330AEF" w:rsidP="00613721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16"/>
                <w:szCs w:val="22"/>
              </w:rPr>
            </w:pPr>
          </w:p>
        </w:tc>
      </w:tr>
      <w:tr w:rsidR="00330AEF" w:rsidRPr="000F7CBC" w14:paraId="5296B95D" w14:textId="77777777" w:rsidTr="00330AEF">
        <w:tc>
          <w:tcPr>
            <w:tcW w:w="1829" w:type="dxa"/>
          </w:tcPr>
          <w:p w14:paraId="4AE3013D" w14:textId="77777777" w:rsidR="00330AEF" w:rsidRPr="002E07B3" w:rsidRDefault="00330AEF" w:rsidP="0065753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6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01B34E0A" w14:textId="77777777" w:rsidR="00330AEF" w:rsidRPr="002E07B3" w:rsidRDefault="0065753F" w:rsidP="00613721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ПЛ-6</w:t>
            </w:r>
          </w:p>
          <w:p w14:paraId="56C5970B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 xml:space="preserve">к.х.н. </w:t>
            </w:r>
            <w:proofErr w:type="spellStart"/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>Щепалов</w:t>
            </w:r>
            <w:proofErr w:type="spellEnd"/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 xml:space="preserve"> Александр Александрович</w:t>
            </w:r>
          </w:p>
          <w:p w14:paraId="754070CA" w14:textId="77777777" w:rsid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538AE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Тема лекции уточняется</w:t>
            </w:r>
          </w:p>
          <w:p w14:paraId="4433E686" w14:textId="77777777" w:rsidR="00330AEF" w:rsidRDefault="0065753F" w:rsidP="00613721">
            <w:pPr>
              <w:spacing w:line="228" w:lineRule="auto"/>
              <w:outlineLvl w:val="1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 w:rsidRPr="0065753F">
              <w:rPr>
                <w:rFonts w:ascii="Calibri" w:hAnsi="Calibri"/>
                <w:i/>
                <w:sz w:val="22"/>
                <w:szCs w:val="22"/>
                <w:lang w:val="ru-RU"/>
              </w:rPr>
              <w:t>Национальный исследовательский Нижегородский государственный университет</w:t>
            </w: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>, ОП «</w:t>
            </w:r>
            <w:proofErr w:type="spellStart"/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>Оргхим</w:t>
            </w:r>
            <w:proofErr w:type="spellEnd"/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>», Нижний Новгород</w:t>
            </w:r>
          </w:p>
          <w:p w14:paraId="161F8750" w14:textId="77777777" w:rsidR="0065753F" w:rsidRPr="00E77382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  <w:tr w:rsidR="00330AEF" w:rsidRPr="002E07B3" w14:paraId="60BB9F6A" w14:textId="77777777" w:rsidTr="00330AEF">
        <w:trPr>
          <w:trHeight w:val="386"/>
        </w:trPr>
        <w:tc>
          <w:tcPr>
            <w:tcW w:w="1829" w:type="dxa"/>
          </w:tcPr>
          <w:p w14:paraId="7B52128D" w14:textId="77777777" w:rsidR="00330AEF" w:rsidRPr="002E07B3" w:rsidRDefault="00330AEF" w:rsidP="0065753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6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0-1</w:t>
            </w:r>
            <w:r w:rsid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6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3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169EAF66" w14:textId="77777777" w:rsidR="00330AEF" w:rsidRPr="002E07B3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i/>
                <w:sz w:val="22"/>
                <w:lang w:val="ru-RU"/>
              </w:rPr>
            </w:pPr>
            <w:r w:rsidRPr="002E07B3">
              <w:rPr>
                <w:rFonts w:ascii="Calibri" w:hAnsi="Calibri"/>
                <w:b/>
                <w:i/>
                <w:sz w:val="22"/>
                <w:lang w:val="ru-RU"/>
              </w:rPr>
              <w:t>перерыв</w:t>
            </w:r>
          </w:p>
        </w:tc>
      </w:tr>
      <w:tr w:rsidR="00330AEF" w:rsidRPr="00E77382" w14:paraId="6199AD46" w14:textId="77777777" w:rsidTr="00330AEF">
        <w:trPr>
          <w:trHeight w:val="386"/>
        </w:trPr>
        <w:tc>
          <w:tcPr>
            <w:tcW w:w="1829" w:type="dxa"/>
          </w:tcPr>
          <w:p w14:paraId="18DF8AAA" w14:textId="77777777" w:rsidR="00330AEF" w:rsidRPr="002E07B3" w:rsidRDefault="00330AEF" w:rsidP="0065753F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="0065753F">
              <w:rPr>
                <w:rFonts w:ascii="Calibri" w:hAnsi="Calibri"/>
                <w:b/>
                <w:sz w:val="22"/>
                <w:szCs w:val="22"/>
                <w:lang w:val="ru-RU"/>
              </w:rPr>
              <w:t>6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30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8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52D7577A" w14:textId="77777777" w:rsid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330AEF">
              <w:rPr>
                <w:rFonts w:ascii="Calibri" w:hAnsi="Calibri"/>
                <w:b/>
                <w:sz w:val="22"/>
                <w:szCs w:val="22"/>
                <w:lang w:val="ru-RU"/>
              </w:rPr>
              <w:t>Устные доклады молодых учёных</w:t>
            </w:r>
          </w:p>
          <w:p w14:paraId="2A43B43F" w14:textId="77777777" w:rsid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</w:p>
          <w:p w14:paraId="02668EF6" w14:textId="77777777" w:rsidR="00330AEF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</w:p>
          <w:p w14:paraId="33871E14" w14:textId="77777777" w:rsidR="00330AEF" w:rsidRPr="00E77382" w:rsidRDefault="00330AE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</w:tbl>
    <w:p w14:paraId="5F993643" w14:textId="77777777" w:rsidR="000637C4" w:rsidRDefault="000637C4" w:rsidP="00577F9E">
      <w:pPr>
        <w:rPr>
          <w:rFonts w:ascii="Calibri" w:hAnsi="Calibri"/>
          <w:b/>
          <w:sz w:val="22"/>
          <w:szCs w:val="22"/>
          <w:lang w:val="ru-RU"/>
        </w:rPr>
      </w:pPr>
    </w:p>
    <w:p w14:paraId="13C38E65" w14:textId="77777777" w:rsidR="0065753F" w:rsidRDefault="0065753F">
      <w:pPr>
        <w:rPr>
          <w:rFonts w:ascii="Calibri" w:hAnsi="Calibri"/>
          <w:b/>
          <w:sz w:val="22"/>
          <w:szCs w:val="22"/>
          <w:lang w:val="ru-RU"/>
        </w:rPr>
      </w:pPr>
      <w:r>
        <w:rPr>
          <w:rFonts w:ascii="Calibri" w:hAnsi="Calibri"/>
          <w:b/>
          <w:sz w:val="22"/>
          <w:szCs w:val="22"/>
          <w:lang w:val="ru-RU"/>
        </w:rPr>
        <w:br w:type="page"/>
      </w:r>
    </w:p>
    <w:p w14:paraId="503A7B4D" w14:textId="77777777" w:rsidR="0065753F" w:rsidRDefault="0065753F" w:rsidP="0065753F">
      <w:pPr>
        <w:spacing w:after="60"/>
        <w:jc w:val="center"/>
        <w:outlineLvl w:val="1"/>
        <w:rPr>
          <w:rFonts w:ascii="Calibri" w:hAnsi="Calibri"/>
          <w:b/>
          <w:bCs/>
          <w:sz w:val="28"/>
          <w:szCs w:val="28"/>
          <w:lang w:val="ru-RU" w:eastAsia="ru-RU"/>
        </w:rPr>
      </w:pPr>
      <w:r>
        <w:rPr>
          <w:rFonts w:ascii="Calibri" w:hAnsi="Calibri"/>
          <w:b/>
          <w:bCs/>
          <w:sz w:val="28"/>
          <w:szCs w:val="28"/>
          <w:lang w:val="ru-RU" w:eastAsia="ru-RU"/>
        </w:rPr>
        <w:lastRenderedPageBreak/>
        <w:t>3 декабря 2026 г.</w:t>
      </w:r>
      <w:r w:rsidRPr="002E07B3">
        <w:rPr>
          <w:rFonts w:ascii="Calibri" w:hAnsi="Calibri"/>
          <w:b/>
          <w:bCs/>
          <w:sz w:val="28"/>
          <w:szCs w:val="28"/>
          <w:lang w:val="ru-RU" w:eastAsia="ru-RU"/>
        </w:rPr>
        <w:t xml:space="preserve">, </w:t>
      </w:r>
      <w:r w:rsidR="008614FF">
        <w:rPr>
          <w:rFonts w:ascii="Calibri" w:hAnsi="Calibri"/>
          <w:b/>
          <w:bCs/>
          <w:sz w:val="28"/>
          <w:szCs w:val="28"/>
          <w:lang w:val="ru-RU" w:eastAsia="ru-RU"/>
        </w:rPr>
        <w:t>четверг</w:t>
      </w:r>
    </w:p>
    <w:p w14:paraId="6E99252B" w14:textId="77777777" w:rsidR="0065753F" w:rsidRPr="00330AEF" w:rsidRDefault="0065753F" w:rsidP="0065753F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 xml:space="preserve">проспект Свободный, д. 79, корп. 5., </w:t>
      </w:r>
      <w:r>
        <w:rPr>
          <w:rFonts w:ascii="Calibri" w:hAnsi="Calibri"/>
          <w:bCs/>
          <w:sz w:val="22"/>
          <w:szCs w:val="28"/>
          <w:lang w:val="ru-RU" w:eastAsia="ru-RU"/>
        </w:rPr>
        <w:br/>
      </w:r>
      <w:r w:rsidRPr="00330AEF">
        <w:rPr>
          <w:rFonts w:ascii="Calibri" w:hAnsi="Calibri"/>
          <w:bCs/>
          <w:sz w:val="22"/>
          <w:szCs w:val="28"/>
          <w:lang w:val="ru-RU" w:eastAsia="ru-RU"/>
        </w:rPr>
        <w:t>Научная библиотека Сибирского федерального университета</w:t>
      </w:r>
    </w:p>
    <w:p w14:paraId="0433C78E" w14:textId="77777777" w:rsidR="0065753F" w:rsidRPr="00330AEF" w:rsidRDefault="0065753F" w:rsidP="0065753F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>Б</w:t>
      </w:r>
      <w:r>
        <w:rPr>
          <w:rFonts w:ascii="Calibri" w:hAnsi="Calibri"/>
          <w:bCs/>
          <w:sz w:val="22"/>
          <w:szCs w:val="28"/>
          <w:lang w:val="ru-RU" w:eastAsia="ru-RU"/>
        </w:rPr>
        <w:t>4</w:t>
      </w:r>
      <w:r w:rsidRPr="00330AEF">
        <w:rPr>
          <w:rFonts w:ascii="Calibri" w:hAnsi="Calibri"/>
          <w:bCs/>
          <w:sz w:val="22"/>
          <w:szCs w:val="28"/>
          <w:lang w:val="ru-RU" w:eastAsia="ru-RU"/>
        </w:rPr>
        <w:t>-0</w:t>
      </w:r>
      <w:r>
        <w:rPr>
          <w:rFonts w:ascii="Calibri" w:hAnsi="Calibri"/>
          <w:bCs/>
          <w:sz w:val="22"/>
          <w:szCs w:val="28"/>
          <w:lang w:val="ru-RU" w:eastAsia="ru-RU"/>
        </w:rPr>
        <w:t>6</w:t>
      </w:r>
    </w:p>
    <w:p w14:paraId="517B3979" w14:textId="77777777" w:rsidR="0065753F" w:rsidRPr="002E07B3" w:rsidRDefault="00000000" w:rsidP="0065753F">
      <w:pPr>
        <w:pStyle w:val="1a"/>
        <w:rPr>
          <w:rFonts w:ascii="Calibri" w:hAnsi="Calibri"/>
        </w:rPr>
      </w:pPr>
      <w:r>
        <w:rPr>
          <w:rFonts w:ascii="Calibri" w:hAnsi="Calibri"/>
        </w:rPr>
        <w:pict w14:anchorId="4065CDAD">
          <v:rect id="_x0000_i1027" style="width:0;height:1.5pt" o:hralign="center" o:hrstd="t" o:hr="t" fillcolor="#a0a0a0" stroked="f"/>
        </w:pict>
      </w:r>
    </w:p>
    <w:p w14:paraId="7F58BB35" w14:textId="77777777" w:rsidR="0065753F" w:rsidRPr="007C20AA" w:rsidRDefault="0065753F" w:rsidP="0065753F">
      <w:pPr>
        <w:outlineLvl w:val="1"/>
        <w:rPr>
          <w:rFonts w:ascii="Calibri" w:hAnsi="Calibri"/>
          <w:b/>
          <w:bCs/>
          <w:i/>
          <w:sz w:val="18"/>
          <w:szCs w:val="22"/>
          <w:lang w:val="ru-RU" w:eastAsia="ru-RU"/>
        </w:rPr>
      </w:pPr>
    </w:p>
    <w:p w14:paraId="0A12E1CF" w14:textId="77777777" w:rsidR="0065753F" w:rsidRDefault="0065753F" w:rsidP="0065753F">
      <w:pPr>
        <w:jc w:val="center"/>
        <w:outlineLvl w:val="1"/>
        <w:rPr>
          <w:rFonts w:ascii="Calibri" w:hAnsi="Calibri"/>
          <w:bCs/>
          <w:i/>
          <w:sz w:val="4"/>
          <w:szCs w:val="22"/>
          <w:lang w:val="ru-RU" w:eastAsia="ru-RU"/>
        </w:rPr>
      </w:pPr>
    </w:p>
    <w:p w14:paraId="116D77ED" w14:textId="77777777" w:rsidR="0065753F" w:rsidRPr="002E07B3" w:rsidRDefault="0065753F" w:rsidP="0065753F">
      <w:pPr>
        <w:jc w:val="center"/>
        <w:outlineLvl w:val="1"/>
        <w:rPr>
          <w:rFonts w:ascii="Calibri" w:hAnsi="Calibri"/>
          <w:bCs/>
          <w:i/>
          <w:sz w:val="4"/>
          <w:szCs w:val="22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29"/>
        <w:gridCol w:w="4520"/>
      </w:tblGrid>
      <w:tr w:rsidR="0065753F" w:rsidRPr="002E07B3" w14:paraId="70033927" w14:textId="77777777" w:rsidTr="00613721">
        <w:tc>
          <w:tcPr>
            <w:tcW w:w="6349" w:type="dxa"/>
            <w:gridSpan w:val="2"/>
          </w:tcPr>
          <w:p w14:paraId="2F9E7BA4" w14:textId="77777777" w:rsidR="0065753F" w:rsidRPr="002E07B3" w:rsidRDefault="0065753F" w:rsidP="00613721">
            <w:pPr>
              <w:pStyle w:val="ab"/>
              <w:ind w:left="1134" w:hanging="1134"/>
              <w:jc w:val="left"/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>Председатель</w:t>
            </w:r>
            <w:r w:rsidRPr="002E07B3"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 xml:space="preserve">: </w:t>
            </w:r>
          </w:p>
          <w:p w14:paraId="6DFA136C" w14:textId="77777777" w:rsidR="0065753F" w:rsidRDefault="0065753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Уточняется </w:t>
            </w:r>
          </w:p>
          <w:p w14:paraId="2DC81610" w14:textId="77777777" w:rsidR="0065753F" w:rsidRPr="00473098" w:rsidRDefault="0065753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</w:p>
        </w:tc>
      </w:tr>
      <w:tr w:rsidR="0065753F" w:rsidRPr="000F7CBC" w14:paraId="04212D6D" w14:textId="77777777" w:rsidTr="00613721">
        <w:tc>
          <w:tcPr>
            <w:tcW w:w="1829" w:type="dxa"/>
          </w:tcPr>
          <w:p w14:paraId="46B48919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09.30-10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4520" w:type="dxa"/>
          </w:tcPr>
          <w:p w14:paraId="16FC6EB5" w14:textId="77777777" w:rsidR="0065753F" w:rsidRPr="002E07B3" w:rsidRDefault="0065753F" w:rsidP="00613721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ПЛ-7</w:t>
            </w:r>
          </w:p>
          <w:p w14:paraId="6D2FDB6F" w14:textId="77777777" w:rsidR="0065753F" w:rsidRDefault="0065753F" w:rsidP="00613721">
            <w:pPr>
              <w:pStyle w:val="af2"/>
              <w:spacing w:before="0" w:after="0"/>
              <w:ind w:left="0"/>
              <w:rPr>
                <w:rFonts w:ascii="Calibri" w:hAnsi="Calibri"/>
                <w:sz w:val="22"/>
                <w:szCs w:val="22"/>
              </w:rPr>
            </w:pPr>
            <w:r w:rsidRPr="0065753F">
              <w:rPr>
                <w:rFonts w:ascii="Calibri" w:hAnsi="Calibri"/>
                <w:sz w:val="22"/>
                <w:szCs w:val="22"/>
              </w:rPr>
              <w:t>д.т.н., профессор Загоруйко Андрей Николаевич</w:t>
            </w:r>
          </w:p>
          <w:p w14:paraId="60022EAD" w14:textId="77777777" w:rsidR="0065753F" w:rsidRDefault="0065753F" w:rsidP="00613721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65753F">
              <w:rPr>
                <w:rFonts w:ascii="Calibri" w:hAnsi="Calibri"/>
                <w:b/>
                <w:bCs/>
                <w:sz w:val="22"/>
                <w:szCs w:val="22"/>
              </w:rPr>
              <w:t>Микроволокнистые</w:t>
            </w:r>
            <w:proofErr w:type="spellEnd"/>
            <w:r w:rsidRPr="0065753F">
              <w:rPr>
                <w:rFonts w:ascii="Calibri" w:hAnsi="Calibri"/>
                <w:b/>
                <w:bCs/>
                <w:sz w:val="22"/>
                <w:szCs w:val="22"/>
              </w:rPr>
              <w:t xml:space="preserve"> катализаторы: прошлое, настоящее, будущее</w:t>
            </w:r>
          </w:p>
          <w:p w14:paraId="4EC59EB4" w14:textId="77777777" w:rsidR="0065753F" w:rsidRDefault="0065753F" w:rsidP="00613721">
            <w:pPr>
              <w:pStyle w:val="af2"/>
              <w:spacing w:before="0" w:after="0"/>
              <w:ind w:left="0"/>
              <w:rPr>
                <w:rFonts w:ascii="Calibri" w:hAnsi="Calibri"/>
                <w:i/>
                <w:sz w:val="22"/>
                <w:szCs w:val="22"/>
              </w:rPr>
            </w:pPr>
            <w:r w:rsidRPr="0065753F">
              <w:rPr>
                <w:rFonts w:ascii="Calibri" w:hAnsi="Calibri"/>
                <w:i/>
                <w:sz w:val="22"/>
                <w:szCs w:val="22"/>
              </w:rPr>
              <w:t>ФИЦ «Институт катализа им. Г.К. Борескова СО РАН», Новосибирск</w:t>
            </w:r>
          </w:p>
          <w:p w14:paraId="0E6642E6" w14:textId="77777777" w:rsidR="0065753F" w:rsidRPr="00E77382" w:rsidRDefault="0065753F" w:rsidP="00613721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16"/>
                <w:szCs w:val="22"/>
              </w:rPr>
            </w:pPr>
          </w:p>
        </w:tc>
      </w:tr>
      <w:tr w:rsidR="0065753F" w:rsidRPr="000F7CBC" w14:paraId="0DF15674" w14:textId="77777777" w:rsidTr="00613721">
        <w:tc>
          <w:tcPr>
            <w:tcW w:w="1829" w:type="dxa"/>
          </w:tcPr>
          <w:p w14:paraId="07D86719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11.0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13F7DBEA" w14:textId="77777777" w:rsidR="0065753F" w:rsidRPr="002E07B3" w:rsidRDefault="0065753F" w:rsidP="00613721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ПЛ-8</w:t>
            </w:r>
          </w:p>
          <w:p w14:paraId="26BC4B78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 xml:space="preserve">д.х.н., профессор </w:t>
            </w:r>
            <w:proofErr w:type="spellStart"/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>Водянкина</w:t>
            </w:r>
            <w:proofErr w:type="spellEnd"/>
            <w:r w:rsidRPr="0065753F">
              <w:rPr>
                <w:rFonts w:ascii="Calibri" w:hAnsi="Calibri"/>
                <w:sz w:val="22"/>
                <w:szCs w:val="22"/>
                <w:lang w:val="ru-RU" w:eastAsia="ru-RU"/>
              </w:rPr>
              <w:t xml:space="preserve"> Ольга Владимировна</w:t>
            </w:r>
          </w:p>
          <w:p w14:paraId="20A7FB8F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Селективный фото-/</w:t>
            </w:r>
            <w:proofErr w:type="spellStart"/>
            <w:r w:rsidRP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фотоэлектрокатализ</w:t>
            </w:r>
            <w:proofErr w:type="spellEnd"/>
            <w:r w:rsidRP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 xml:space="preserve">: фокус на переработку </w:t>
            </w:r>
            <w:proofErr w:type="spellStart"/>
            <w:r w:rsidRP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биовозобновляемого</w:t>
            </w:r>
            <w:proofErr w:type="spellEnd"/>
            <w:r w:rsidRPr="0065753F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 xml:space="preserve"> сырья</w:t>
            </w:r>
          </w:p>
          <w:p w14:paraId="676A62EE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>Н</w:t>
            </w:r>
            <w:r w:rsidRPr="0065753F">
              <w:rPr>
                <w:rFonts w:ascii="Calibri" w:hAnsi="Calibri"/>
                <w:i/>
                <w:sz w:val="22"/>
                <w:szCs w:val="22"/>
                <w:lang w:val="ru-RU"/>
              </w:rPr>
              <w:t>ациональный исследовательский Томский государственный университет, Томск</w:t>
            </w:r>
          </w:p>
          <w:p w14:paraId="77623753" w14:textId="77777777" w:rsidR="0065753F" w:rsidRPr="00E77382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  <w:tr w:rsidR="0065753F" w:rsidRPr="002E07B3" w14:paraId="5F9903F4" w14:textId="77777777" w:rsidTr="00613721">
        <w:trPr>
          <w:trHeight w:val="386"/>
        </w:trPr>
        <w:tc>
          <w:tcPr>
            <w:tcW w:w="1829" w:type="dxa"/>
          </w:tcPr>
          <w:p w14:paraId="7E8E57CF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3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35CB9ED4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i/>
                <w:sz w:val="22"/>
                <w:lang w:val="ru-RU"/>
              </w:rPr>
            </w:pPr>
            <w:r w:rsidRPr="002E07B3">
              <w:rPr>
                <w:rFonts w:ascii="Calibri" w:hAnsi="Calibri"/>
                <w:b/>
                <w:i/>
                <w:sz w:val="22"/>
                <w:lang w:val="ru-RU"/>
              </w:rPr>
              <w:t>перерыв</w:t>
            </w:r>
          </w:p>
        </w:tc>
      </w:tr>
      <w:tr w:rsidR="0065753F" w:rsidRPr="002E07B3" w14:paraId="1A846FEE" w14:textId="77777777" w:rsidTr="00613721">
        <w:trPr>
          <w:trHeight w:val="386"/>
        </w:trPr>
        <w:tc>
          <w:tcPr>
            <w:tcW w:w="1829" w:type="dxa"/>
          </w:tcPr>
          <w:p w14:paraId="0C3998C9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30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13.0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18A71523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330AEF">
              <w:rPr>
                <w:rFonts w:ascii="Calibri" w:hAnsi="Calibri"/>
                <w:b/>
                <w:sz w:val="22"/>
                <w:szCs w:val="22"/>
                <w:lang w:val="ru-RU"/>
              </w:rPr>
              <w:t>Устные доклады молодых учёных</w:t>
            </w:r>
          </w:p>
          <w:p w14:paraId="5CE2A971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</w:p>
          <w:p w14:paraId="7E8B4A0F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</w:p>
          <w:p w14:paraId="40A524E0" w14:textId="77777777" w:rsidR="0065753F" w:rsidRPr="00E77382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  <w:tr w:rsidR="0065753F" w:rsidRPr="002E07B3" w14:paraId="2BABC650" w14:textId="77777777" w:rsidTr="00613721">
        <w:trPr>
          <w:trHeight w:val="386"/>
        </w:trPr>
        <w:tc>
          <w:tcPr>
            <w:tcW w:w="1829" w:type="dxa"/>
          </w:tcPr>
          <w:p w14:paraId="65C6CD08" w14:textId="77777777" w:rsidR="0065753F" w:rsidRPr="002E07B3" w:rsidRDefault="0065753F" w:rsidP="0065753F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14:00-18:00</w:t>
            </w:r>
          </w:p>
        </w:tc>
        <w:tc>
          <w:tcPr>
            <w:tcW w:w="4520" w:type="dxa"/>
          </w:tcPr>
          <w:p w14:paraId="16B4A85D" w14:textId="77777777" w:rsidR="0065753F" w:rsidRPr="00330AE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Культурная программа</w:t>
            </w:r>
          </w:p>
        </w:tc>
      </w:tr>
    </w:tbl>
    <w:p w14:paraId="77E3AC52" w14:textId="77777777" w:rsidR="0065753F" w:rsidRDefault="0065753F">
      <w:r>
        <w:br w:type="page"/>
      </w:r>
    </w:p>
    <w:p w14:paraId="7456CE01" w14:textId="77777777" w:rsidR="0065753F" w:rsidRDefault="0065753F" w:rsidP="0065753F">
      <w:pPr>
        <w:spacing w:after="60"/>
        <w:jc w:val="center"/>
        <w:outlineLvl w:val="1"/>
        <w:rPr>
          <w:rFonts w:ascii="Calibri" w:hAnsi="Calibri"/>
          <w:b/>
          <w:bCs/>
          <w:sz w:val="28"/>
          <w:szCs w:val="28"/>
          <w:lang w:val="ru-RU" w:eastAsia="ru-RU"/>
        </w:rPr>
      </w:pPr>
      <w:r>
        <w:rPr>
          <w:rFonts w:ascii="Calibri" w:hAnsi="Calibri"/>
          <w:b/>
          <w:bCs/>
          <w:sz w:val="28"/>
          <w:szCs w:val="28"/>
          <w:lang w:val="ru-RU" w:eastAsia="ru-RU"/>
        </w:rPr>
        <w:lastRenderedPageBreak/>
        <w:t>4 декабря 2026 г.</w:t>
      </w:r>
      <w:r w:rsidRPr="002E07B3">
        <w:rPr>
          <w:rFonts w:ascii="Calibri" w:hAnsi="Calibri"/>
          <w:b/>
          <w:bCs/>
          <w:sz w:val="28"/>
          <w:szCs w:val="28"/>
          <w:lang w:val="ru-RU" w:eastAsia="ru-RU"/>
        </w:rPr>
        <w:t xml:space="preserve">, </w:t>
      </w:r>
      <w:r w:rsidR="008614FF">
        <w:rPr>
          <w:rFonts w:ascii="Calibri" w:hAnsi="Calibri"/>
          <w:b/>
          <w:bCs/>
          <w:sz w:val="28"/>
          <w:szCs w:val="28"/>
          <w:lang w:val="ru-RU" w:eastAsia="ru-RU"/>
        </w:rPr>
        <w:t>пятница</w:t>
      </w:r>
    </w:p>
    <w:p w14:paraId="412A0542" w14:textId="77777777" w:rsidR="0065753F" w:rsidRPr="00330AEF" w:rsidRDefault="0065753F" w:rsidP="0065753F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 xml:space="preserve">проспект Свободный, д. 79, корп. 5., </w:t>
      </w:r>
      <w:r>
        <w:rPr>
          <w:rFonts w:ascii="Calibri" w:hAnsi="Calibri"/>
          <w:bCs/>
          <w:sz w:val="22"/>
          <w:szCs w:val="28"/>
          <w:lang w:val="ru-RU" w:eastAsia="ru-RU"/>
        </w:rPr>
        <w:br/>
      </w:r>
      <w:r w:rsidRPr="00330AEF">
        <w:rPr>
          <w:rFonts w:ascii="Calibri" w:hAnsi="Calibri"/>
          <w:bCs/>
          <w:sz w:val="22"/>
          <w:szCs w:val="28"/>
          <w:lang w:val="ru-RU" w:eastAsia="ru-RU"/>
        </w:rPr>
        <w:t>Научная библиотека Сибирского федерального университета</w:t>
      </w:r>
    </w:p>
    <w:p w14:paraId="0418896D" w14:textId="77777777" w:rsidR="0065753F" w:rsidRPr="00330AEF" w:rsidRDefault="0065753F" w:rsidP="0065753F">
      <w:pPr>
        <w:spacing w:after="60"/>
        <w:jc w:val="center"/>
        <w:outlineLvl w:val="1"/>
        <w:rPr>
          <w:rFonts w:ascii="Calibri" w:hAnsi="Calibri"/>
          <w:bCs/>
          <w:sz w:val="22"/>
          <w:szCs w:val="28"/>
          <w:lang w:val="ru-RU" w:eastAsia="ru-RU"/>
        </w:rPr>
      </w:pPr>
      <w:r w:rsidRPr="00330AEF">
        <w:rPr>
          <w:rFonts w:ascii="Calibri" w:hAnsi="Calibri"/>
          <w:bCs/>
          <w:sz w:val="22"/>
          <w:szCs w:val="28"/>
          <w:lang w:val="ru-RU" w:eastAsia="ru-RU"/>
        </w:rPr>
        <w:t>Б</w:t>
      </w:r>
      <w:r>
        <w:rPr>
          <w:rFonts w:ascii="Calibri" w:hAnsi="Calibri"/>
          <w:bCs/>
          <w:sz w:val="22"/>
          <w:szCs w:val="28"/>
          <w:lang w:val="ru-RU" w:eastAsia="ru-RU"/>
        </w:rPr>
        <w:t>1</w:t>
      </w:r>
      <w:r w:rsidRPr="00330AEF">
        <w:rPr>
          <w:rFonts w:ascii="Calibri" w:hAnsi="Calibri"/>
          <w:bCs/>
          <w:sz w:val="22"/>
          <w:szCs w:val="28"/>
          <w:lang w:val="ru-RU" w:eastAsia="ru-RU"/>
        </w:rPr>
        <w:t>-0</w:t>
      </w:r>
      <w:r>
        <w:rPr>
          <w:rFonts w:ascii="Calibri" w:hAnsi="Calibri"/>
          <w:bCs/>
          <w:sz w:val="22"/>
          <w:szCs w:val="28"/>
          <w:lang w:val="ru-RU" w:eastAsia="ru-RU"/>
        </w:rPr>
        <w:t>1</w:t>
      </w:r>
    </w:p>
    <w:p w14:paraId="3C5CC2E9" w14:textId="77777777" w:rsidR="0065753F" w:rsidRPr="002E07B3" w:rsidRDefault="00000000" w:rsidP="0065753F">
      <w:pPr>
        <w:pStyle w:val="1a"/>
        <w:rPr>
          <w:rFonts w:ascii="Calibri" w:hAnsi="Calibri"/>
        </w:rPr>
      </w:pPr>
      <w:r>
        <w:rPr>
          <w:rFonts w:ascii="Calibri" w:hAnsi="Calibri"/>
        </w:rPr>
        <w:pict w14:anchorId="1C903353">
          <v:rect id="_x0000_i1028" style="width:0;height:1.5pt" o:hralign="center" o:hrstd="t" o:hr="t" fillcolor="#a0a0a0" stroked="f"/>
        </w:pict>
      </w:r>
    </w:p>
    <w:p w14:paraId="4DAE33D8" w14:textId="77777777" w:rsidR="0065753F" w:rsidRPr="007C20AA" w:rsidRDefault="0065753F" w:rsidP="0065753F">
      <w:pPr>
        <w:outlineLvl w:val="1"/>
        <w:rPr>
          <w:rFonts w:ascii="Calibri" w:hAnsi="Calibri"/>
          <w:b/>
          <w:bCs/>
          <w:i/>
          <w:sz w:val="18"/>
          <w:szCs w:val="22"/>
          <w:lang w:val="ru-RU" w:eastAsia="ru-RU"/>
        </w:rPr>
      </w:pPr>
    </w:p>
    <w:p w14:paraId="2F07BF16" w14:textId="77777777" w:rsidR="0065753F" w:rsidRDefault="0065753F" w:rsidP="0065753F">
      <w:pPr>
        <w:jc w:val="center"/>
        <w:outlineLvl w:val="1"/>
        <w:rPr>
          <w:rFonts w:ascii="Calibri" w:hAnsi="Calibri"/>
          <w:bCs/>
          <w:i/>
          <w:sz w:val="4"/>
          <w:szCs w:val="22"/>
          <w:lang w:val="ru-RU" w:eastAsia="ru-RU"/>
        </w:rPr>
      </w:pPr>
    </w:p>
    <w:p w14:paraId="573A6BC2" w14:textId="77777777" w:rsidR="0065753F" w:rsidRPr="002E07B3" w:rsidRDefault="0065753F" w:rsidP="0065753F">
      <w:pPr>
        <w:jc w:val="center"/>
        <w:outlineLvl w:val="1"/>
        <w:rPr>
          <w:rFonts w:ascii="Calibri" w:hAnsi="Calibri"/>
          <w:bCs/>
          <w:i/>
          <w:sz w:val="4"/>
          <w:szCs w:val="22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29"/>
        <w:gridCol w:w="4520"/>
      </w:tblGrid>
      <w:tr w:rsidR="0065753F" w:rsidRPr="002E07B3" w14:paraId="55882C4B" w14:textId="77777777" w:rsidTr="00613721">
        <w:tc>
          <w:tcPr>
            <w:tcW w:w="6349" w:type="dxa"/>
            <w:gridSpan w:val="2"/>
          </w:tcPr>
          <w:p w14:paraId="7744D73A" w14:textId="77777777" w:rsidR="0065753F" w:rsidRPr="002E07B3" w:rsidRDefault="0065753F" w:rsidP="00613721">
            <w:pPr>
              <w:pStyle w:val="ab"/>
              <w:ind w:left="1134" w:hanging="1134"/>
              <w:jc w:val="left"/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>Председатель</w:t>
            </w:r>
            <w:r w:rsidRPr="002E07B3">
              <w:rPr>
                <w:rFonts w:ascii="Calibri" w:hAnsi="Calibri"/>
                <w:i/>
                <w:spacing w:val="-4"/>
                <w:sz w:val="22"/>
                <w:szCs w:val="22"/>
                <w:lang w:val="ru-RU"/>
              </w:rPr>
              <w:t xml:space="preserve">: </w:t>
            </w:r>
          </w:p>
          <w:p w14:paraId="2701BF89" w14:textId="77777777" w:rsidR="0065753F" w:rsidRDefault="0065753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Уточняется </w:t>
            </w:r>
          </w:p>
          <w:p w14:paraId="091DC12A" w14:textId="77777777" w:rsidR="0065753F" w:rsidRPr="00473098" w:rsidRDefault="0065753F" w:rsidP="00613721">
            <w:pPr>
              <w:pStyle w:val="ab"/>
              <w:tabs>
                <w:tab w:val="left" w:pos="2410"/>
              </w:tabs>
              <w:outlineLvl w:val="0"/>
              <w:rPr>
                <w:rFonts w:ascii="Calibri" w:hAnsi="Calibri"/>
                <w:i/>
                <w:sz w:val="22"/>
                <w:szCs w:val="22"/>
                <w:lang w:val="ru-RU"/>
              </w:rPr>
            </w:pPr>
          </w:p>
        </w:tc>
      </w:tr>
      <w:tr w:rsidR="0065753F" w:rsidRPr="000F7CBC" w14:paraId="2531BFD6" w14:textId="77777777" w:rsidTr="00613721">
        <w:tc>
          <w:tcPr>
            <w:tcW w:w="1829" w:type="dxa"/>
          </w:tcPr>
          <w:p w14:paraId="64181063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09.30-10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4520" w:type="dxa"/>
          </w:tcPr>
          <w:p w14:paraId="0A398953" w14:textId="77777777" w:rsidR="0065753F" w:rsidRPr="002E07B3" w:rsidRDefault="0065753F" w:rsidP="00613721">
            <w:pPr>
              <w:keepNext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ПЛ-9</w:t>
            </w:r>
          </w:p>
          <w:p w14:paraId="5C55E315" w14:textId="77777777" w:rsidR="0065753F" w:rsidRDefault="0065753F" w:rsidP="00613721">
            <w:pPr>
              <w:pStyle w:val="af2"/>
              <w:spacing w:before="0" w:after="0"/>
              <w:ind w:left="0"/>
              <w:rPr>
                <w:rFonts w:ascii="Calibri" w:hAnsi="Calibri"/>
                <w:sz w:val="22"/>
                <w:szCs w:val="22"/>
              </w:rPr>
            </w:pPr>
            <w:r w:rsidRPr="0065753F">
              <w:rPr>
                <w:rFonts w:ascii="Calibri" w:hAnsi="Calibri"/>
                <w:sz w:val="22"/>
                <w:szCs w:val="22"/>
              </w:rPr>
              <w:t xml:space="preserve">д.х.н., профессор РАН Таран 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65753F">
              <w:rPr>
                <w:rFonts w:ascii="Calibri" w:hAnsi="Calibri"/>
                <w:sz w:val="22"/>
                <w:szCs w:val="22"/>
              </w:rPr>
              <w:t>Оксана Павловна</w:t>
            </w:r>
          </w:p>
          <w:p w14:paraId="65F583BA" w14:textId="77777777" w:rsidR="0065753F" w:rsidRDefault="0065753F" w:rsidP="00613721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5753F">
              <w:rPr>
                <w:rFonts w:ascii="Calibri" w:hAnsi="Calibri"/>
                <w:b/>
                <w:bCs/>
                <w:sz w:val="22"/>
                <w:szCs w:val="22"/>
              </w:rPr>
              <w:t>Тема лекции уточняется</w:t>
            </w:r>
          </w:p>
          <w:p w14:paraId="16CB7461" w14:textId="77777777" w:rsidR="0065753F" w:rsidRDefault="0065753F" w:rsidP="0065753F">
            <w:pPr>
              <w:pStyle w:val="af2"/>
              <w:spacing w:before="0" w:after="0"/>
              <w:ind w:left="0"/>
              <w:rPr>
                <w:rFonts w:ascii="Calibri" w:hAnsi="Calibri"/>
                <w:i/>
                <w:sz w:val="22"/>
                <w:szCs w:val="22"/>
              </w:rPr>
            </w:pPr>
            <w:r w:rsidRPr="0065753F">
              <w:rPr>
                <w:rFonts w:ascii="Calibri" w:hAnsi="Calibri"/>
                <w:i/>
                <w:sz w:val="22"/>
                <w:szCs w:val="22"/>
              </w:rPr>
              <w:t>ИХХТ СО РАН / Сибирский федеральный университет, Красноярск</w:t>
            </w:r>
          </w:p>
          <w:p w14:paraId="163C5FBE" w14:textId="77777777" w:rsidR="0065753F" w:rsidRPr="00E77382" w:rsidRDefault="0065753F" w:rsidP="0065753F">
            <w:pPr>
              <w:pStyle w:val="af2"/>
              <w:spacing w:before="0" w:after="0"/>
              <w:ind w:left="0"/>
              <w:rPr>
                <w:rFonts w:ascii="Calibri" w:hAnsi="Calibri"/>
                <w:b/>
                <w:bCs/>
                <w:sz w:val="16"/>
                <w:szCs w:val="22"/>
              </w:rPr>
            </w:pPr>
          </w:p>
        </w:tc>
      </w:tr>
      <w:tr w:rsidR="0065753F" w:rsidRPr="002E07B3" w14:paraId="50788824" w14:textId="77777777" w:rsidTr="00613721">
        <w:tc>
          <w:tcPr>
            <w:tcW w:w="1829" w:type="dxa"/>
          </w:tcPr>
          <w:p w14:paraId="009936FC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15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11.0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10DF048B" w14:textId="77777777" w:rsidR="0065753F" w:rsidRDefault="0065753F" w:rsidP="0065753F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330AEF">
              <w:rPr>
                <w:rFonts w:ascii="Calibri" w:hAnsi="Calibri"/>
                <w:b/>
                <w:sz w:val="22"/>
                <w:szCs w:val="22"/>
                <w:lang w:val="ru-RU"/>
              </w:rPr>
              <w:t>Устные доклады молодых учёных</w:t>
            </w:r>
          </w:p>
          <w:p w14:paraId="56BDF54E" w14:textId="77777777" w:rsidR="0065753F" w:rsidRPr="00E77382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  <w:tr w:rsidR="0065753F" w:rsidRPr="002E07B3" w14:paraId="58EAA036" w14:textId="77777777" w:rsidTr="00613721">
        <w:trPr>
          <w:trHeight w:val="386"/>
        </w:trPr>
        <w:tc>
          <w:tcPr>
            <w:tcW w:w="1829" w:type="dxa"/>
          </w:tcPr>
          <w:p w14:paraId="3B0BA44C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0-1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3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48AABB92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i/>
                <w:sz w:val="22"/>
                <w:lang w:val="ru-RU"/>
              </w:rPr>
            </w:pPr>
            <w:r w:rsidRPr="002E07B3">
              <w:rPr>
                <w:rFonts w:ascii="Calibri" w:hAnsi="Calibri"/>
                <w:b/>
                <w:i/>
                <w:sz w:val="22"/>
                <w:lang w:val="ru-RU"/>
              </w:rPr>
              <w:t>перерыв</w:t>
            </w:r>
          </w:p>
        </w:tc>
      </w:tr>
      <w:tr w:rsidR="0065753F" w:rsidRPr="002E07B3" w14:paraId="1FC59F3F" w14:textId="77777777" w:rsidTr="00613721">
        <w:trPr>
          <w:trHeight w:val="386"/>
        </w:trPr>
        <w:tc>
          <w:tcPr>
            <w:tcW w:w="1829" w:type="dxa"/>
          </w:tcPr>
          <w:p w14:paraId="3C111F18" w14:textId="77777777" w:rsidR="0065753F" w:rsidRPr="002E07B3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</w:pP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30</w:t>
            </w:r>
            <w:r w:rsidRPr="002E07B3">
              <w:rPr>
                <w:rFonts w:ascii="Calibri" w:hAnsi="Calibri"/>
                <w:b/>
                <w:sz w:val="22"/>
                <w:szCs w:val="22"/>
                <w:lang w:val="ru-RU"/>
              </w:rPr>
              <w:t>-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13.0</w:t>
            </w:r>
            <w:r w:rsidRPr="002E07B3">
              <w:rPr>
                <w:rFonts w:ascii="Calibri" w:hAnsi="Calibri"/>
                <w:b/>
                <w:bCs/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4520" w:type="dxa"/>
          </w:tcPr>
          <w:p w14:paraId="77E2AFA3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 w:rsidRPr="00330AEF">
              <w:rPr>
                <w:rFonts w:ascii="Calibri" w:hAnsi="Calibri"/>
                <w:b/>
                <w:sz w:val="22"/>
                <w:szCs w:val="22"/>
                <w:lang w:val="ru-RU"/>
              </w:rPr>
              <w:t>Устные доклады молодых учёных</w:t>
            </w:r>
          </w:p>
          <w:p w14:paraId="4E78EAD6" w14:textId="77777777" w:rsidR="0065753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</w:p>
          <w:p w14:paraId="0FD5FFDE" w14:textId="77777777" w:rsidR="0065753F" w:rsidRPr="00E77382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bCs/>
                <w:sz w:val="14"/>
                <w:szCs w:val="22"/>
                <w:lang w:val="ru-RU" w:eastAsia="ru-RU"/>
              </w:rPr>
            </w:pPr>
          </w:p>
        </w:tc>
      </w:tr>
      <w:tr w:rsidR="0065753F" w:rsidRPr="002E07B3" w14:paraId="66FF7E60" w14:textId="77777777" w:rsidTr="00613721">
        <w:trPr>
          <w:trHeight w:val="386"/>
        </w:trPr>
        <w:tc>
          <w:tcPr>
            <w:tcW w:w="1829" w:type="dxa"/>
          </w:tcPr>
          <w:p w14:paraId="7B7B052E" w14:textId="77777777" w:rsidR="0065753F" w:rsidRPr="002E07B3" w:rsidRDefault="0065753F" w:rsidP="0065753F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13:00-14:00</w:t>
            </w:r>
          </w:p>
        </w:tc>
        <w:tc>
          <w:tcPr>
            <w:tcW w:w="4520" w:type="dxa"/>
          </w:tcPr>
          <w:p w14:paraId="3982B8FC" w14:textId="77777777" w:rsidR="0065753F" w:rsidRPr="00330AEF" w:rsidRDefault="0065753F" w:rsidP="00613721">
            <w:pPr>
              <w:spacing w:line="228" w:lineRule="auto"/>
              <w:outlineLvl w:val="1"/>
              <w:rPr>
                <w:rFonts w:ascii="Calibri" w:hAnsi="Calibri"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b/>
                <w:sz w:val="22"/>
                <w:szCs w:val="22"/>
                <w:lang w:val="ru-RU"/>
              </w:rPr>
              <w:t>Закрытие конференции</w:t>
            </w:r>
          </w:p>
        </w:tc>
      </w:tr>
    </w:tbl>
    <w:p w14:paraId="72A0191D" w14:textId="77777777" w:rsidR="00330AEF" w:rsidRPr="000637C4" w:rsidRDefault="00330AEF" w:rsidP="0065753F">
      <w:pPr>
        <w:rPr>
          <w:rFonts w:ascii="Calibri" w:hAnsi="Calibri"/>
          <w:b/>
          <w:sz w:val="22"/>
          <w:szCs w:val="22"/>
          <w:lang w:val="ru-RU"/>
        </w:rPr>
      </w:pPr>
    </w:p>
    <w:sectPr w:rsidR="00330AEF" w:rsidRPr="000637C4" w:rsidSect="00891B4F">
      <w:headerReference w:type="even" r:id="rId12"/>
      <w:headerReference w:type="default" r:id="rId13"/>
      <w:footerReference w:type="even" r:id="rId14"/>
      <w:footerReference w:type="default" r:id="rId15"/>
      <w:pgSz w:w="8391" w:h="11907" w:code="11"/>
      <w:pgMar w:top="1134" w:right="1021" w:bottom="1021" w:left="1021" w:header="90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984FE" w14:textId="77777777" w:rsidR="004A262F" w:rsidRDefault="004A262F">
      <w:r>
        <w:separator/>
      </w:r>
    </w:p>
  </w:endnote>
  <w:endnote w:type="continuationSeparator" w:id="0">
    <w:p w14:paraId="370F37D7" w14:textId="77777777" w:rsidR="004A262F" w:rsidRDefault="004A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rli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61A70" w14:textId="77777777" w:rsidR="00295563" w:rsidRPr="004D0A7C" w:rsidRDefault="00295563" w:rsidP="002B3614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4D0A7C">
      <w:rPr>
        <w:rStyle w:val="a5"/>
        <w:sz w:val="20"/>
        <w:szCs w:val="20"/>
      </w:rPr>
      <w:fldChar w:fldCharType="begin"/>
    </w:r>
    <w:r w:rsidRPr="004D0A7C">
      <w:rPr>
        <w:rStyle w:val="a5"/>
        <w:sz w:val="20"/>
        <w:szCs w:val="20"/>
      </w:rPr>
      <w:instrText xml:space="preserve">PAGE  </w:instrText>
    </w:r>
    <w:r w:rsidRPr="004D0A7C">
      <w:rPr>
        <w:rStyle w:val="a5"/>
        <w:sz w:val="20"/>
        <w:szCs w:val="20"/>
      </w:rPr>
      <w:fldChar w:fldCharType="separate"/>
    </w:r>
    <w:r>
      <w:rPr>
        <w:rStyle w:val="a5"/>
        <w:noProof/>
        <w:sz w:val="20"/>
        <w:szCs w:val="20"/>
      </w:rPr>
      <w:t>4</w:t>
    </w:r>
    <w:r w:rsidRPr="004D0A7C">
      <w:rPr>
        <w:rStyle w:val="a5"/>
        <w:sz w:val="20"/>
        <w:szCs w:val="20"/>
      </w:rPr>
      <w:fldChar w:fldCharType="end"/>
    </w:r>
  </w:p>
  <w:p w14:paraId="387121DD" w14:textId="77777777" w:rsidR="00295563" w:rsidRDefault="0029556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3F668" w14:textId="77777777" w:rsidR="00295563" w:rsidRPr="002B4D61" w:rsidRDefault="00295563" w:rsidP="002B3614">
    <w:pPr>
      <w:pStyle w:val="a3"/>
      <w:framePr w:wrap="around" w:vAnchor="text" w:hAnchor="margin" w:xAlign="center" w:y="1"/>
      <w:rPr>
        <w:rStyle w:val="a5"/>
        <w:rFonts w:ascii="Calibri" w:hAnsi="Calibri"/>
        <w:sz w:val="22"/>
        <w:szCs w:val="22"/>
      </w:rPr>
    </w:pPr>
    <w:r w:rsidRPr="002B4D61">
      <w:rPr>
        <w:rStyle w:val="a5"/>
        <w:rFonts w:ascii="Calibri" w:hAnsi="Calibri"/>
        <w:sz w:val="22"/>
        <w:szCs w:val="22"/>
      </w:rPr>
      <w:fldChar w:fldCharType="begin"/>
    </w:r>
    <w:r w:rsidRPr="002B4D61">
      <w:rPr>
        <w:rStyle w:val="a5"/>
        <w:rFonts w:ascii="Calibri" w:hAnsi="Calibri"/>
        <w:sz w:val="22"/>
        <w:szCs w:val="22"/>
      </w:rPr>
      <w:instrText xml:space="preserve">PAGE  </w:instrText>
    </w:r>
    <w:r w:rsidRPr="002B4D61">
      <w:rPr>
        <w:rStyle w:val="a5"/>
        <w:rFonts w:ascii="Calibri" w:hAnsi="Calibri"/>
        <w:sz w:val="22"/>
        <w:szCs w:val="22"/>
      </w:rPr>
      <w:fldChar w:fldCharType="separate"/>
    </w:r>
    <w:r w:rsidR="006761E5">
      <w:rPr>
        <w:rStyle w:val="a5"/>
        <w:rFonts w:ascii="Calibri" w:hAnsi="Calibri"/>
        <w:noProof/>
        <w:sz w:val="22"/>
        <w:szCs w:val="22"/>
      </w:rPr>
      <w:t>9</w:t>
    </w:r>
    <w:r w:rsidRPr="002B4D61">
      <w:rPr>
        <w:rStyle w:val="a5"/>
        <w:rFonts w:ascii="Calibri" w:hAnsi="Calibri"/>
        <w:sz w:val="22"/>
        <w:szCs w:val="22"/>
      </w:rPr>
      <w:fldChar w:fldCharType="end"/>
    </w:r>
  </w:p>
  <w:p w14:paraId="52C0DE54" w14:textId="77777777" w:rsidR="00295563" w:rsidRDefault="0029556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DF057" w14:textId="77777777" w:rsidR="004A262F" w:rsidRDefault="004A262F">
      <w:r>
        <w:separator/>
      </w:r>
    </w:p>
  </w:footnote>
  <w:footnote w:type="continuationSeparator" w:id="0">
    <w:p w14:paraId="0CA5FA85" w14:textId="77777777" w:rsidR="004A262F" w:rsidRDefault="004A2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91C02" w14:textId="77777777" w:rsidR="00180B58" w:rsidRDefault="00180B58">
    <w:pPr>
      <w:pStyle w:val="a6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DA63D" w14:textId="77777777" w:rsidR="00295563" w:rsidRDefault="0029556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BABDD" w14:textId="77777777" w:rsidR="00295563" w:rsidRDefault="0029556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D7AF8"/>
    <w:multiLevelType w:val="multilevel"/>
    <w:tmpl w:val="9738DBA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957D28"/>
    <w:multiLevelType w:val="hybridMultilevel"/>
    <w:tmpl w:val="16483828"/>
    <w:lvl w:ilvl="0" w:tplc="FACE350A">
      <w:start w:val="1"/>
      <w:numFmt w:val="decimal"/>
      <w:pStyle w:val="Ari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EE344E"/>
    <w:multiLevelType w:val="multilevel"/>
    <w:tmpl w:val="AFB2D2B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FD60C0"/>
    <w:multiLevelType w:val="multilevel"/>
    <w:tmpl w:val="D758FB7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521356"/>
    <w:multiLevelType w:val="hybridMultilevel"/>
    <w:tmpl w:val="CAFCBDD4"/>
    <w:lvl w:ilvl="0" w:tplc="14A2D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2178F"/>
    <w:multiLevelType w:val="hybridMultilevel"/>
    <w:tmpl w:val="D9C60388"/>
    <w:lvl w:ilvl="0" w:tplc="0419000F">
      <w:start w:val="1"/>
      <w:numFmt w:val="decimal"/>
      <w:lvlText w:val="%1."/>
      <w:lvlJc w:val="left"/>
      <w:pPr>
        <w:ind w:left="961" w:hanging="360"/>
      </w:p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num w:numId="1" w16cid:durableId="155801516">
    <w:abstractNumId w:val="1"/>
  </w:num>
  <w:num w:numId="2" w16cid:durableId="387073483">
    <w:abstractNumId w:val="4"/>
  </w:num>
  <w:num w:numId="3" w16cid:durableId="2057512000">
    <w:abstractNumId w:val="3"/>
  </w:num>
  <w:num w:numId="4" w16cid:durableId="1633441208">
    <w:abstractNumId w:val="2"/>
  </w:num>
  <w:num w:numId="5" w16cid:durableId="1906793557">
    <w:abstractNumId w:val="0"/>
  </w:num>
  <w:num w:numId="6" w16cid:durableId="11332145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mirrorMargin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1E7"/>
    <w:rsid w:val="000009D4"/>
    <w:rsid w:val="00000DB0"/>
    <w:rsid w:val="0000301B"/>
    <w:rsid w:val="000122D2"/>
    <w:rsid w:val="000136D7"/>
    <w:rsid w:val="000140E4"/>
    <w:rsid w:val="00017386"/>
    <w:rsid w:val="00020DB8"/>
    <w:rsid w:val="00021E0C"/>
    <w:rsid w:val="00023E9C"/>
    <w:rsid w:val="0002735A"/>
    <w:rsid w:val="00030EAA"/>
    <w:rsid w:val="000315AF"/>
    <w:rsid w:val="00033E9F"/>
    <w:rsid w:val="00036569"/>
    <w:rsid w:val="00036F57"/>
    <w:rsid w:val="00037AD0"/>
    <w:rsid w:val="00041822"/>
    <w:rsid w:val="00041DF7"/>
    <w:rsid w:val="00043BB1"/>
    <w:rsid w:val="00046011"/>
    <w:rsid w:val="00050A91"/>
    <w:rsid w:val="00050CF7"/>
    <w:rsid w:val="00051EB7"/>
    <w:rsid w:val="00051F76"/>
    <w:rsid w:val="00052A6C"/>
    <w:rsid w:val="00056092"/>
    <w:rsid w:val="00062817"/>
    <w:rsid w:val="000637C4"/>
    <w:rsid w:val="000638F7"/>
    <w:rsid w:val="00064B47"/>
    <w:rsid w:val="00066086"/>
    <w:rsid w:val="0006639F"/>
    <w:rsid w:val="00067196"/>
    <w:rsid w:val="0007085A"/>
    <w:rsid w:val="000715CD"/>
    <w:rsid w:val="00074130"/>
    <w:rsid w:val="0007488B"/>
    <w:rsid w:val="000778F2"/>
    <w:rsid w:val="00080317"/>
    <w:rsid w:val="00081EF4"/>
    <w:rsid w:val="00083F5A"/>
    <w:rsid w:val="00085D97"/>
    <w:rsid w:val="00087609"/>
    <w:rsid w:val="000A3A2F"/>
    <w:rsid w:val="000A5DCF"/>
    <w:rsid w:val="000A6032"/>
    <w:rsid w:val="000A68C6"/>
    <w:rsid w:val="000A6FE4"/>
    <w:rsid w:val="000B03EB"/>
    <w:rsid w:val="000B1106"/>
    <w:rsid w:val="000B7E62"/>
    <w:rsid w:val="000C205A"/>
    <w:rsid w:val="000C3865"/>
    <w:rsid w:val="000C5D94"/>
    <w:rsid w:val="000D09D9"/>
    <w:rsid w:val="000D1575"/>
    <w:rsid w:val="000D19F0"/>
    <w:rsid w:val="000D29FF"/>
    <w:rsid w:val="000D5859"/>
    <w:rsid w:val="000D5B92"/>
    <w:rsid w:val="000D60BF"/>
    <w:rsid w:val="000E0251"/>
    <w:rsid w:val="000E03E0"/>
    <w:rsid w:val="000E1496"/>
    <w:rsid w:val="000E4256"/>
    <w:rsid w:val="000E4799"/>
    <w:rsid w:val="000E5F56"/>
    <w:rsid w:val="000E6635"/>
    <w:rsid w:val="000E732A"/>
    <w:rsid w:val="000F0B49"/>
    <w:rsid w:val="000F1580"/>
    <w:rsid w:val="000F1F0F"/>
    <w:rsid w:val="000F632E"/>
    <w:rsid w:val="000F751B"/>
    <w:rsid w:val="000F7CBC"/>
    <w:rsid w:val="00102194"/>
    <w:rsid w:val="00104487"/>
    <w:rsid w:val="001114B8"/>
    <w:rsid w:val="001116B1"/>
    <w:rsid w:val="00111907"/>
    <w:rsid w:val="001126F7"/>
    <w:rsid w:val="00114C9F"/>
    <w:rsid w:val="001158A9"/>
    <w:rsid w:val="0011598C"/>
    <w:rsid w:val="00115B01"/>
    <w:rsid w:val="00116462"/>
    <w:rsid w:val="001165ED"/>
    <w:rsid w:val="00116D3E"/>
    <w:rsid w:val="00117F91"/>
    <w:rsid w:val="00120466"/>
    <w:rsid w:val="00120B4C"/>
    <w:rsid w:val="00126980"/>
    <w:rsid w:val="0013244B"/>
    <w:rsid w:val="0013288E"/>
    <w:rsid w:val="001340CD"/>
    <w:rsid w:val="00134234"/>
    <w:rsid w:val="0013658C"/>
    <w:rsid w:val="001367B0"/>
    <w:rsid w:val="00136D3C"/>
    <w:rsid w:val="00137C25"/>
    <w:rsid w:val="0014165E"/>
    <w:rsid w:val="001418A2"/>
    <w:rsid w:val="00144A38"/>
    <w:rsid w:val="00145127"/>
    <w:rsid w:val="00146C9C"/>
    <w:rsid w:val="0014720A"/>
    <w:rsid w:val="0015031C"/>
    <w:rsid w:val="001535CB"/>
    <w:rsid w:val="00154F36"/>
    <w:rsid w:val="00155999"/>
    <w:rsid w:val="001609A7"/>
    <w:rsid w:val="00161898"/>
    <w:rsid w:val="00163371"/>
    <w:rsid w:val="001635DF"/>
    <w:rsid w:val="00164142"/>
    <w:rsid w:val="0016481A"/>
    <w:rsid w:val="00165495"/>
    <w:rsid w:val="00170112"/>
    <w:rsid w:val="00171E3B"/>
    <w:rsid w:val="00172693"/>
    <w:rsid w:val="00175044"/>
    <w:rsid w:val="00176BD6"/>
    <w:rsid w:val="00177A59"/>
    <w:rsid w:val="00180223"/>
    <w:rsid w:val="001807C7"/>
    <w:rsid w:val="00180B58"/>
    <w:rsid w:val="00181C89"/>
    <w:rsid w:val="001826F1"/>
    <w:rsid w:val="00186F41"/>
    <w:rsid w:val="001905CA"/>
    <w:rsid w:val="001905EF"/>
    <w:rsid w:val="00194E28"/>
    <w:rsid w:val="001A1BE1"/>
    <w:rsid w:val="001A4E25"/>
    <w:rsid w:val="001B3497"/>
    <w:rsid w:val="001B58D1"/>
    <w:rsid w:val="001B6264"/>
    <w:rsid w:val="001B72EE"/>
    <w:rsid w:val="001C00B6"/>
    <w:rsid w:val="001C36B8"/>
    <w:rsid w:val="001C4B09"/>
    <w:rsid w:val="001D067F"/>
    <w:rsid w:val="001D63FB"/>
    <w:rsid w:val="001E31A5"/>
    <w:rsid w:val="001E3920"/>
    <w:rsid w:val="001E434E"/>
    <w:rsid w:val="001E579B"/>
    <w:rsid w:val="001E6AAE"/>
    <w:rsid w:val="001E76CF"/>
    <w:rsid w:val="001F223B"/>
    <w:rsid w:val="001F46F7"/>
    <w:rsid w:val="001F4C0D"/>
    <w:rsid w:val="002000B0"/>
    <w:rsid w:val="0020124F"/>
    <w:rsid w:val="0020384B"/>
    <w:rsid w:val="00204B79"/>
    <w:rsid w:val="0020723E"/>
    <w:rsid w:val="002100A4"/>
    <w:rsid w:val="002121CB"/>
    <w:rsid w:val="002236D9"/>
    <w:rsid w:val="002262B9"/>
    <w:rsid w:val="00227E61"/>
    <w:rsid w:val="002307CB"/>
    <w:rsid w:val="00235657"/>
    <w:rsid w:val="00237ACE"/>
    <w:rsid w:val="0024056A"/>
    <w:rsid w:val="002408B9"/>
    <w:rsid w:val="00240A44"/>
    <w:rsid w:val="00242100"/>
    <w:rsid w:val="00243C05"/>
    <w:rsid w:val="00243F05"/>
    <w:rsid w:val="00244D67"/>
    <w:rsid w:val="002476E8"/>
    <w:rsid w:val="00247729"/>
    <w:rsid w:val="00252632"/>
    <w:rsid w:val="0025271D"/>
    <w:rsid w:val="002538AE"/>
    <w:rsid w:val="00256165"/>
    <w:rsid w:val="00256C40"/>
    <w:rsid w:val="002637FD"/>
    <w:rsid w:val="00263AB1"/>
    <w:rsid w:val="00263F5B"/>
    <w:rsid w:val="0026593B"/>
    <w:rsid w:val="00265F9D"/>
    <w:rsid w:val="0026705C"/>
    <w:rsid w:val="002712EB"/>
    <w:rsid w:val="002732E6"/>
    <w:rsid w:val="0027358D"/>
    <w:rsid w:val="00274F1C"/>
    <w:rsid w:val="00275694"/>
    <w:rsid w:val="002774C5"/>
    <w:rsid w:val="0027756F"/>
    <w:rsid w:val="002826FF"/>
    <w:rsid w:val="00285020"/>
    <w:rsid w:val="00285357"/>
    <w:rsid w:val="002863A4"/>
    <w:rsid w:val="00287092"/>
    <w:rsid w:val="00291C86"/>
    <w:rsid w:val="00291E88"/>
    <w:rsid w:val="00295563"/>
    <w:rsid w:val="002959CC"/>
    <w:rsid w:val="0029649A"/>
    <w:rsid w:val="0029750B"/>
    <w:rsid w:val="00297AC8"/>
    <w:rsid w:val="002A1F5B"/>
    <w:rsid w:val="002A305C"/>
    <w:rsid w:val="002A5EB2"/>
    <w:rsid w:val="002A709C"/>
    <w:rsid w:val="002A749A"/>
    <w:rsid w:val="002B02C2"/>
    <w:rsid w:val="002B3614"/>
    <w:rsid w:val="002B4D61"/>
    <w:rsid w:val="002B63F2"/>
    <w:rsid w:val="002C0280"/>
    <w:rsid w:val="002C1007"/>
    <w:rsid w:val="002C11E4"/>
    <w:rsid w:val="002C3DA9"/>
    <w:rsid w:val="002C60F5"/>
    <w:rsid w:val="002C65C8"/>
    <w:rsid w:val="002C6E2A"/>
    <w:rsid w:val="002C707F"/>
    <w:rsid w:val="002C7EF1"/>
    <w:rsid w:val="002C7FE2"/>
    <w:rsid w:val="002D095C"/>
    <w:rsid w:val="002D1583"/>
    <w:rsid w:val="002D3498"/>
    <w:rsid w:val="002D42F8"/>
    <w:rsid w:val="002D430C"/>
    <w:rsid w:val="002D4B1B"/>
    <w:rsid w:val="002D5E50"/>
    <w:rsid w:val="002E05C0"/>
    <w:rsid w:val="002E07B3"/>
    <w:rsid w:val="002E1779"/>
    <w:rsid w:val="002E2C41"/>
    <w:rsid w:val="002E4600"/>
    <w:rsid w:val="002E4B84"/>
    <w:rsid w:val="002E5809"/>
    <w:rsid w:val="002F61E7"/>
    <w:rsid w:val="002F76CA"/>
    <w:rsid w:val="00300138"/>
    <w:rsid w:val="0030134F"/>
    <w:rsid w:val="00301D0D"/>
    <w:rsid w:val="00302388"/>
    <w:rsid w:val="00302AD0"/>
    <w:rsid w:val="00307A0C"/>
    <w:rsid w:val="003114D1"/>
    <w:rsid w:val="00314586"/>
    <w:rsid w:val="00315A3A"/>
    <w:rsid w:val="00316316"/>
    <w:rsid w:val="00321945"/>
    <w:rsid w:val="003219DE"/>
    <w:rsid w:val="00322EFE"/>
    <w:rsid w:val="0032555F"/>
    <w:rsid w:val="0032566D"/>
    <w:rsid w:val="003267F1"/>
    <w:rsid w:val="00326EAC"/>
    <w:rsid w:val="003308B9"/>
    <w:rsid w:val="00330AEF"/>
    <w:rsid w:val="00331DAB"/>
    <w:rsid w:val="003337E9"/>
    <w:rsid w:val="00333F96"/>
    <w:rsid w:val="00334651"/>
    <w:rsid w:val="00342320"/>
    <w:rsid w:val="00345359"/>
    <w:rsid w:val="00347D7D"/>
    <w:rsid w:val="00350D9B"/>
    <w:rsid w:val="00351C79"/>
    <w:rsid w:val="00352352"/>
    <w:rsid w:val="0035783B"/>
    <w:rsid w:val="00363C0C"/>
    <w:rsid w:val="003649A9"/>
    <w:rsid w:val="00365BA2"/>
    <w:rsid w:val="003672DF"/>
    <w:rsid w:val="00373D08"/>
    <w:rsid w:val="00374980"/>
    <w:rsid w:val="00375CF4"/>
    <w:rsid w:val="00377891"/>
    <w:rsid w:val="00383519"/>
    <w:rsid w:val="003838E3"/>
    <w:rsid w:val="00383AEB"/>
    <w:rsid w:val="00384088"/>
    <w:rsid w:val="00385D4E"/>
    <w:rsid w:val="00386726"/>
    <w:rsid w:val="00387005"/>
    <w:rsid w:val="00390440"/>
    <w:rsid w:val="003911A4"/>
    <w:rsid w:val="00391BFE"/>
    <w:rsid w:val="0039201F"/>
    <w:rsid w:val="00392B9F"/>
    <w:rsid w:val="00395EB7"/>
    <w:rsid w:val="003A17BB"/>
    <w:rsid w:val="003A1D1D"/>
    <w:rsid w:val="003A458E"/>
    <w:rsid w:val="003A4C97"/>
    <w:rsid w:val="003A575F"/>
    <w:rsid w:val="003A5C20"/>
    <w:rsid w:val="003A636D"/>
    <w:rsid w:val="003B1A23"/>
    <w:rsid w:val="003B449B"/>
    <w:rsid w:val="003B488A"/>
    <w:rsid w:val="003B5C8F"/>
    <w:rsid w:val="003B5FB0"/>
    <w:rsid w:val="003B69E8"/>
    <w:rsid w:val="003B70B3"/>
    <w:rsid w:val="003B7701"/>
    <w:rsid w:val="003C0568"/>
    <w:rsid w:val="003C1470"/>
    <w:rsid w:val="003C51EB"/>
    <w:rsid w:val="003C66DD"/>
    <w:rsid w:val="003C6DCB"/>
    <w:rsid w:val="003C7AA1"/>
    <w:rsid w:val="003D289D"/>
    <w:rsid w:val="003D28D2"/>
    <w:rsid w:val="003D7CFA"/>
    <w:rsid w:val="003E0759"/>
    <w:rsid w:val="003E0959"/>
    <w:rsid w:val="003E1AD1"/>
    <w:rsid w:val="003E6B1E"/>
    <w:rsid w:val="003F0215"/>
    <w:rsid w:val="003F4C1F"/>
    <w:rsid w:val="003F5864"/>
    <w:rsid w:val="003F662C"/>
    <w:rsid w:val="003F7AF6"/>
    <w:rsid w:val="00401D52"/>
    <w:rsid w:val="00402640"/>
    <w:rsid w:val="00402993"/>
    <w:rsid w:val="00405786"/>
    <w:rsid w:val="004067D3"/>
    <w:rsid w:val="00413F02"/>
    <w:rsid w:val="00416B57"/>
    <w:rsid w:val="004173F6"/>
    <w:rsid w:val="00421A18"/>
    <w:rsid w:val="00422BA5"/>
    <w:rsid w:val="004254C1"/>
    <w:rsid w:val="004260F6"/>
    <w:rsid w:val="00427839"/>
    <w:rsid w:val="0043045D"/>
    <w:rsid w:val="00441086"/>
    <w:rsid w:val="00444622"/>
    <w:rsid w:val="00450F20"/>
    <w:rsid w:val="004519CC"/>
    <w:rsid w:val="00451BAD"/>
    <w:rsid w:val="0045242E"/>
    <w:rsid w:val="00452C30"/>
    <w:rsid w:val="0045317C"/>
    <w:rsid w:val="00455312"/>
    <w:rsid w:val="00455E34"/>
    <w:rsid w:val="004577E0"/>
    <w:rsid w:val="004602FF"/>
    <w:rsid w:val="00463910"/>
    <w:rsid w:val="00467522"/>
    <w:rsid w:val="0047069D"/>
    <w:rsid w:val="00471972"/>
    <w:rsid w:val="00472DEF"/>
    <w:rsid w:val="00473098"/>
    <w:rsid w:val="004740A5"/>
    <w:rsid w:val="00475DB5"/>
    <w:rsid w:val="00480792"/>
    <w:rsid w:val="00482546"/>
    <w:rsid w:val="004845A2"/>
    <w:rsid w:val="00486C95"/>
    <w:rsid w:val="00487A59"/>
    <w:rsid w:val="00487B58"/>
    <w:rsid w:val="00491148"/>
    <w:rsid w:val="00493F63"/>
    <w:rsid w:val="00496DAA"/>
    <w:rsid w:val="0049755B"/>
    <w:rsid w:val="004A1749"/>
    <w:rsid w:val="004A262F"/>
    <w:rsid w:val="004A3090"/>
    <w:rsid w:val="004A33A0"/>
    <w:rsid w:val="004A368A"/>
    <w:rsid w:val="004B0091"/>
    <w:rsid w:val="004B2913"/>
    <w:rsid w:val="004B36F3"/>
    <w:rsid w:val="004B4A78"/>
    <w:rsid w:val="004B63ED"/>
    <w:rsid w:val="004C05B2"/>
    <w:rsid w:val="004C43B1"/>
    <w:rsid w:val="004C43BD"/>
    <w:rsid w:val="004C522B"/>
    <w:rsid w:val="004C5B44"/>
    <w:rsid w:val="004C5E8F"/>
    <w:rsid w:val="004C6B68"/>
    <w:rsid w:val="004C7951"/>
    <w:rsid w:val="004D0A7C"/>
    <w:rsid w:val="004D46C1"/>
    <w:rsid w:val="004D5610"/>
    <w:rsid w:val="004D5A9E"/>
    <w:rsid w:val="004D7E45"/>
    <w:rsid w:val="004E0798"/>
    <w:rsid w:val="004E3739"/>
    <w:rsid w:val="004E3E5B"/>
    <w:rsid w:val="004E4D10"/>
    <w:rsid w:val="004E66AF"/>
    <w:rsid w:val="004F02A8"/>
    <w:rsid w:val="004F1A19"/>
    <w:rsid w:val="004F2CE3"/>
    <w:rsid w:val="004F334A"/>
    <w:rsid w:val="004F3402"/>
    <w:rsid w:val="004F3500"/>
    <w:rsid w:val="004F387A"/>
    <w:rsid w:val="004F3DFC"/>
    <w:rsid w:val="004F6955"/>
    <w:rsid w:val="004F6DE9"/>
    <w:rsid w:val="004F7D59"/>
    <w:rsid w:val="00501698"/>
    <w:rsid w:val="0050173B"/>
    <w:rsid w:val="005025E4"/>
    <w:rsid w:val="00502A5B"/>
    <w:rsid w:val="00502A80"/>
    <w:rsid w:val="00506B13"/>
    <w:rsid w:val="00506F0E"/>
    <w:rsid w:val="00511CC3"/>
    <w:rsid w:val="00513998"/>
    <w:rsid w:val="00515CE3"/>
    <w:rsid w:val="0051626D"/>
    <w:rsid w:val="00517049"/>
    <w:rsid w:val="00517968"/>
    <w:rsid w:val="00517CD9"/>
    <w:rsid w:val="00520C91"/>
    <w:rsid w:val="005211A0"/>
    <w:rsid w:val="00522723"/>
    <w:rsid w:val="00526019"/>
    <w:rsid w:val="00526412"/>
    <w:rsid w:val="00527F38"/>
    <w:rsid w:val="00530384"/>
    <w:rsid w:val="005307D6"/>
    <w:rsid w:val="00531A0B"/>
    <w:rsid w:val="00535188"/>
    <w:rsid w:val="00535991"/>
    <w:rsid w:val="00536907"/>
    <w:rsid w:val="0054288E"/>
    <w:rsid w:val="005438FD"/>
    <w:rsid w:val="00544D5A"/>
    <w:rsid w:val="00545FF9"/>
    <w:rsid w:val="005477A7"/>
    <w:rsid w:val="00550112"/>
    <w:rsid w:val="00551133"/>
    <w:rsid w:val="00551672"/>
    <w:rsid w:val="0055188E"/>
    <w:rsid w:val="00551E17"/>
    <w:rsid w:val="00552730"/>
    <w:rsid w:val="0055669C"/>
    <w:rsid w:val="00557EE7"/>
    <w:rsid w:val="005601C1"/>
    <w:rsid w:val="00560813"/>
    <w:rsid w:val="005608D1"/>
    <w:rsid w:val="00563D29"/>
    <w:rsid w:val="00566FE8"/>
    <w:rsid w:val="0056704F"/>
    <w:rsid w:val="00567DE0"/>
    <w:rsid w:val="00570F34"/>
    <w:rsid w:val="00571BFD"/>
    <w:rsid w:val="00575DFA"/>
    <w:rsid w:val="005761BB"/>
    <w:rsid w:val="00576E4E"/>
    <w:rsid w:val="00577F9E"/>
    <w:rsid w:val="00577FB0"/>
    <w:rsid w:val="00585733"/>
    <w:rsid w:val="00585ED9"/>
    <w:rsid w:val="00586144"/>
    <w:rsid w:val="00586B57"/>
    <w:rsid w:val="005876E3"/>
    <w:rsid w:val="00587D95"/>
    <w:rsid w:val="005917A9"/>
    <w:rsid w:val="00591B55"/>
    <w:rsid w:val="00591B68"/>
    <w:rsid w:val="00593B73"/>
    <w:rsid w:val="00595180"/>
    <w:rsid w:val="00595814"/>
    <w:rsid w:val="00595AAD"/>
    <w:rsid w:val="005A0A2B"/>
    <w:rsid w:val="005A2234"/>
    <w:rsid w:val="005A5BD3"/>
    <w:rsid w:val="005A68F5"/>
    <w:rsid w:val="005A7E35"/>
    <w:rsid w:val="005B02D5"/>
    <w:rsid w:val="005B4E42"/>
    <w:rsid w:val="005B509B"/>
    <w:rsid w:val="005C0027"/>
    <w:rsid w:val="005C0956"/>
    <w:rsid w:val="005C19AC"/>
    <w:rsid w:val="005C26AB"/>
    <w:rsid w:val="005C45C7"/>
    <w:rsid w:val="005C561A"/>
    <w:rsid w:val="005C7DD2"/>
    <w:rsid w:val="005D1754"/>
    <w:rsid w:val="005D29C0"/>
    <w:rsid w:val="005D3090"/>
    <w:rsid w:val="005D42F9"/>
    <w:rsid w:val="005D5430"/>
    <w:rsid w:val="005D75DB"/>
    <w:rsid w:val="005D7A45"/>
    <w:rsid w:val="005D7B38"/>
    <w:rsid w:val="005E0E1B"/>
    <w:rsid w:val="005E192B"/>
    <w:rsid w:val="005E5423"/>
    <w:rsid w:val="005F0D30"/>
    <w:rsid w:val="005F5DF1"/>
    <w:rsid w:val="005F66FD"/>
    <w:rsid w:val="005F7103"/>
    <w:rsid w:val="00604FC8"/>
    <w:rsid w:val="00610E13"/>
    <w:rsid w:val="00611B72"/>
    <w:rsid w:val="00612164"/>
    <w:rsid w:val="006128D3"/>
    <w:rsid w:val="00612C59"/>
    <w:rsid w:val="0061784B"/>
    <w:rsid w:val="006225FF"/>
    <w:rsid w:val="00622A4C"/>
    <w:rsid w:val="00622A9D"/>
    <w:rsid w:val="00622E4B"/>
    <w:rsid w:val="00625E56"/>
    <w:rsid w:val="00625EA7"/>
    <w:rsid w:val="00627440"/>
    <w:rsid w:val="00632BA3"/>
    <w:rsid w:val="00634E2D"/>
    <w:rsid w:val="0064135E"/>
    <w:rsid w:val="00641B9E"/>
    <w:rsid w:val="00642650"/>
    <w:rsid w:val="00642C3E"/>
    <w:rsid w:val="00643485"/>
    <w:rsid w:val="00645389"/>
    <w:rsid w:val="006457CA"/>
    <w:rsid w:val="0065077A"/>
    <w:rsid w:val="00650782"/>
    <w:rsid w:val="0065084A"/>
    <w:rsid w:val="00650FFE"/>
    <w:rsid w:val="00651E54"/>
    <w:rsid w:val="00654F0D"/>
    <w:rsid w:val="00655111"/>
    <w:rsid w:val="006569A5"/>
    <w:rsid w:val="0065753F"/>
    <w:rsid w:val="00657D10"/>
    <w:rsid w:val="00657ED1"/>
    <w:rsid w:val="00660DB4"/>
    <w:rsid w:val="00661729"/>
    <w:rsid w:val="00664160"/>
    <w:rsid w:val="00664507"/>
    <w:rsid w:val="006649F9"/>
    <w:rsid w:val="00665034"/>
    <w:rsid w:val="0066587D"/>
    <w:rsid w:val="00666F15"/>
    <w:rsid w:val="006701DA"/>
    <w:rsid w:val="006722DF"/>
    <w:rsid w:val="006723F8"/>
    <w:rsid w:val="006741BE"/>
    <w:rsid w:val="006761E5"/>
    <w:rsid w:val="00677C37"/>
    <w:rsid w:val="00677FBC"/>
    <w:rsid w:val="00680EE9"/>
    <w:rsid w:val="00683940"/>
    <w:rsid w:val="00684195"/>
    <w:rsid w:val="00685860"/>
    <w:rsid w:val="0069188B"/>
    <w:rsid w:val="006943D9"/>
    <w:rsid w:val="00694EFA"/>
    <w:rsid w:val="00694F51"/>
    <w:rsid w:val="00696116"/>
    <w:rsid w:val="00697067"/>
    <w:rsid w:val="0069741A"/>
    <w:rsid w:val="00697902"/>
    <w:rsid w:val="006A4C15"/>
    <w:rsid w:val="006A5A9B"/>
    <w:rsid w:val="006A5CFE"/>
    <w:rsid w:val="006B1D6E"/>
    <w:rsid w:val="006B51DE"/>
    <w:rsid w:val="006B6392"/>
    <w:rsid w:val="006B7A92"/>
    <w:rsid w:val="006B7FD0"/>
    <w:rsid w:val="006B7FDA"/>
    <w:rsid w:val="006C0417"/>
    <w:rsid w:val="006C053F"/>
    <w:rsid w:val="006C177B"/>
    <w:rsid w:val="006C261F"/>
    <w:rsid w:val="006C2F76"/>
    <w:rsid w:val="006C36DD"/>
    <w:rsid w:val="006C61F7"/>
    <w:rsid w:val="006D0412"/>
    <w:rsid w:val="006D07F3"/>
    <w:rsid w:val="006D2350"/>
    <w:rsid w:val="006D3A09"/>
    <w:rsid w:val="006D3DAA"/>
    <w:rsid w:val="006D3E5F"/>
    <w:rsid w:val="006D5D46"/>
    <w:rsid w:val="006E1700"/>
    <w:rsid w:val="006E3E59"/>
    <w:rsid w:val="006E5F1F"/>
    <w:rsid w:val="006F05BF"/>
    <w:rsid w:val="006F119B"/>
    <w:rsid w:val="006F12FC"/>
    <w:rsid w:val="006F29BB"/>
    <w:rsid w:val="006F43A7"/>
    <w:rsid w:val="006F4A16"/>
    <w:rsid w:val="00700A0A"/>
    <w:rsid w:val="00700B78"/>
    <w:rsid w:val="00701155"/>
    <w:rsid w:val="0070154D"/>
    <w:rsid w:val="007032D8"/>
    <w:rsid w:val="00705853"/>
    <w:rsid w:val="0070632A"/>
    <w:rsid w:val="007064A7"/>
    <w:rsid w:val="00706561"/>
    <w:rsid w:val="00710F74"/>
    <w:rsid w:val="00711220"/>
    <w:rsid w:val="00711DC9"/>
    <w:rsid w:val="007143F1"/>
    <w:rsid w:val="00716216"/>
    <w:rsid w:val="00717676"/>
    <w:rsid w:val="00722448"/>
    <w:rsid w:val="0072334C"/>
    <w:rsid w:val="00727A22"/>
    <w:rsid w:val="00731DED"/>
    <w:rsid w:val="00733198"/>
    <w:rsid w:val="00736111"/>
    <w:rsid w:val="00740E30"/>
    <w:rsid w:val="00740FFB"/>
    <w:rsid w:val="00742237"/>
    <w:rsid w:val="007426B5"/>
    <w:rsid w:val="007448A6"/>
    <w:rsid w:val="00746D13"/>
    <w:rsid w:val="007470E2"/>
    <w:rsid w:val="00747486"/>
    <w:rsid w:val="00747F6C"/>
    <w:rsid w:val="0075036D"/>
    <w:rsid w:val="00751AD6"/>
    <w:rsid w:val="00752E9F"/>
    <w:rsid w:val="00754B2C"/>
    <w:rsid w:val="007573D3"/>
    <w:rsid w:val="00762D5B"/>
    <w:rsid w:val="00763FB9"/>
    <w:rsid w:val="007659E9"/>
    <w:rsid w:val="00765E40"/>
    <w:rsid w:val="007702DD"/>
    <w:rsid w:val="00771A0E"/>
    <w:rsid w:val="0077203E"/>
    <w:rsid w:val="0077314B"/>
    <w:rsid w:val="00774C01"/>
    <w:rsid w:val="007766FD"/>
    <w:rsid w:val="00781BF9"/>
    <w:rsid w:val="00784906"/>
    <w:rsid w:val="00784AF3"/>
    <w:rsid w:val="00784FCD"/>
    <w:rsid w:val="00791389"/>
    <w:rsid w:val="00795568"/>
    <w:rsid w:val="0079652B"/>
    <w:rsid w:val="007966D0"/>
    <w:rsid w:val="00796E48"/>
    <w:rsid w:val="007A2906"/>
    <w:rsid w:val="007A2DD5"/>
    <w:rsid w:val="007A3E05"/>
    <w:rsid w:val="007A4780"/>
    <w:rsid w:val="007B0148"/>
    <w:rsid w:val="007B032C"/>
    <w:rsid w:val="007B058A"/>
    <w:rsid w:val="007B0594"/>
    <w:rsid w:val="007B3993"/>
    <w:rsid w:val="007B4650"/>
    <w:rsid w:val="007B48B5"/>
    <w:rsid w:val="007B4CC9"/>
    <w:rsid w:val="007B524C"/>
    <w:rsid w:val="007B5E92"/>
    <w:rsid w:val="007B6228"/>
    <w:rsid w:val="007B73D7"/>
    <w:rsid w:val="007C04C8"/>
    <w:rsid w:val="007C08C0"/>
    <w:rsid w:val="007C20AA"/>
    <w:rsid w:val="007C27BF"/>
    <w:rsid w:val="007C2820"/>
    <w:rsid w:val="007C5865"/>
    <w:rsid w:val="007C6517"/>
    <w:rsid w:val="007C7FC3"/>
    <w:rsid w:val="007D532B"/>
    <w:rsid w:val="007D61CB"/>
    <w:rsid w:val="007D66C8"/>
    <w:rsid w:val="007D6C17"/>
    <w:rsid w:val="007E000F"/>
    <w:rsid w:val="007E18B3"/>
    <w:rsid w:val="007E616E"/>
    <w:rsid w:val="007E6263"/>
    <w:rsid w:val="007F2112"/>
    <w:rsid w:val="007F3036"/>
    <w:rsid w:val="007F6554"/>
    <w:rsid w:val="007F662B"/>
    <w:rsid w:val="007F7D44"/>
    <w:rsid w:val="00800F6C"/>
    <w:rsid w:val="008013C8"/>
    <w:rsid w:val="00804401"/>
    <w:rsid w:val="0080541C"/>
    <w:rsid w:val="008110DF"/>
    <w:rsid w:val="00813D44"/>
    <w:rsid w:val="0082298B"/>
    <w:rsid w:val="00826FD8"/>
    <w:rsid w:val="00830A1A"/>
    <w:rsid w:val="00830A98"/>
    <w:rsid w:val="00832CAA"/>
    <w:rsid w:val="00832FCE"/>
    <w:rsid w:val="008334CB"/>
    <w:rsid w:val="0083561D"/>
    <w:rsid w:val="00835F25"/>
    <w:rsid w:val="00836256"/>
    <w:rsid w:val="0083684F"/>
    <w:rsid w:val="00840DE0"/>
    <w:rsid w:val="0084104A"/>
    <w:rsid w:val="00842124"/>
    <w:rsid w:val="00842C64"/>
    <w:rsid w:val="0084492C"/>
    <w:rsid w:val="00844AB9"/>
    <w:rsid w:val="00844C28"/>
    <w:rsid w:val="00845794"/>
    <w:rsid w:val="008467D3"/>
    <w:rsid w:val="008529DC"/>
    <w:rsid w:val="00853344"/>
    <w:rsid w:val="0085731A"/>
    <w:rsid w:val="00857785"/>
    <w:rsid w:val="00860CAD"/>
    <w:rsid w:val="008614FF"/>
    <w:rsid w:val="00861855"/>
    <w:rsid w:val="00862E19"/>
    <w:rsid w:val="00864F1B"/>
    <w:rsid w:val="008661C2"/>
    <w:rsid w:val="008703DB"/>
    <w:rsid w:val="008714DA"/>
    <w:rsid w:val="008728A8"/>
    <w:rsid w:val="00873474"/>
    <w:rsid w:val="00874643"/>
    <w:rsid w:val="0087543E"/>
    <w:rsid w:val="00877001"/>
    <w:rsid w:val="008775E9"/>
    <w:rsid w:val="008779D7"/>
    <w:rsid w:val="00877AD9"/>
    <w:rsid w:val="00877C0A"/>
    <w:rsid w:val="00877E22"/>
    <w:rsid w:val="00882B75"/>
    <w:rsid w:val="00883E24"/>
    <w:rsid w:val="008847BD"/>
    <w:rsid w:val="0088586C"/>
    <w:rsid w:val="00891B4F"/>
    <w:rsid w:val="00894F1D"/>
    <w:rsid w:val="00897009"/>
    <w:rsid w:val="008972CB"/>
    <w:rsid w:val="008A0729"/>
    <w:rsid w:val="008A0FE5"/>
    <w:rsid w:val="008A1A9D"/>
    <w:rsid w:val="008A28B7"/>
    <w:rsid w:val="008A382B"/>
    <w:rsid w:val="008A3B7B"/>
    <w:rsid w:val="008A3BB8"/>
    <w:rsid w:val="008A689C"/>
    <w:rsid w:val="008A6D5C"/>
    <w:rsid w:val="008B1CE9"/>
    <w:rsid w:val="008B2FB0"/>
    <w:rsid w:val="008B32D5"/>
    <w:rsid w:val="008B3D1A"/>
    <w:rsid w:val="008B491D"/>
    <w:rsid w:val="008B606D"/>
    <w:rsid w:val="008B62EF"/>
    <w:rsid w:val="008C03F8"/>
    <w:rsid w:val="008C23D7"/>
    <w:rsid w:val="008C25E8"/>
    <w:rsid w:val="008C28E5"/>
    <w:rsid w:val="008C50C3"/>
    <w:rsid w:val="008C6587"/>
    <w:rsid w:val="008C668F"/>
    <w:rsid w:val="008C704B"/>
    <w:rsid w:val="008D22D6"/>
    <w:rsid w:val="008D2A78"/>
    <w:rsid w:val="008D3775"/>
    <w:rsid w:val="008D4F8F"/>
    <w:rsid w:val="008D5CAE"/>
    <w:rsid w:val="008D774F"/>
    <w:rsid w:val="008E2F10"/>
    <w:rsid w:val="008E464F"/>
    <w:rsid w:val="008E6A7A"/>
    <w:rsid w:val="008E7C19"/>
    <w:rsid w:val="008F2EAD"/>
    <w:rsid w:val="008F3B29"/>
    <w:rsid w:val="0090198B"/>
    <w:rsid w:val="009036B1"/>
    <w:rsid w:val="00904587"/>
    <w:rsid w:val="00905A8F"/>
    <w:rsid w:val="00907F0B"/>
    <w:rsid w:val="00911D5F"/>
    <w:rsid w:val="00913FED"/>
    <w:rsid w:val="00914838"/>
    <w:rsid w:val="00916034"/>
    <w:rsid w:val="0091606E"/>
    <w:rsid w:val="00920E65"/>
    <w:rsid w:val="0092281D"/>
    <w:rsid w:val="00922A91"/>
    <w:rsid w:val="00922EE8"/>
    <w:rsid w:val="009253C6"/>
    <w:rsid w:val="009272B8"/>
    <w:rsid w:val="00927671"/>
    <w:rsid w:val="009276A9"/>
    <w:rsid w:val="009342A2"/>
    <w:rsid w:val="00934539"/>
    <w:rsid w:val="00936500"/>
    <w:rsid w:val="00946E34"/>
    <w:rsid w:val="00952AA3"/>
    <w:rsid w:val="00956792"/>
    <w:rsid w:val="00957729"/>
    <w:rsid w:val="00960812"/>
    <w:rsid w:val="009614A6"/>
    <w:rsid w:val="009615D9"/>
    <w:rsid w:val="00962930"/>
    <w:rsid w:val="009640C6"/>
    <w:rsid w:val="00964E05"/>
    <w:rsid w:val="009655AB"/>
    <w:rsid w:val="009743BF"/>
    <w:rsid w:val="009746DC"/>
    <w:rsid w:val="00974CA2"/>
    <w:rsid w:val="009755FB"/>
    <w:rsid w:val="00976FB6"/>
    <w:rsid w:val="0097792D"/>
    <w:rsid w:val="00982083"/>
    <w:rsid w:val="0098356E"/>
    <w:rsid w:val="009841A6"/>
    <w:rsid w:val="009867A0"/>
    <w:rsid w:val="009877CB"/>
    <w:rsid w:val="00987BAA"/>
    <w:rsid w:val="00987FB6"/>
    <w:rsid w:val="00993653"/>
    <w:rsid w:val="009955D0"/>
    <w:rsid w:val="00995CF7"/>
    <w:rsid w:val="00996471"/>
    <w:rsid w:val="009967E4"/>
    <w:rsid w:val="009A071C"/>
    <w:rsid w:val="009A0D73"/>
    <w:rsid w:val="009A13A8"/>
    <w:rsid w:val="009A1AFF"/>
    <w:rsid w:val="009A1B29"/>
    <w:rsid w:val="009A3FE8"/>
    <w:rsid w:val="009A450C"/>
    <w:rsid w:val="009B5EAE"/>
    <w:rsid w:val="009B6557"/>
    <w:rsid w:val="009B74F5"/>
    <w:rsid w:val="009B7EEF"/>
    <w:rsid w:val="009C0CF1"/>
    <w:rsid w:val="009C0E93"/>
    <w:rsid w:val="009C24D1"/>
    <w:rsid w:val="009C5D1F"/>
    <w:rsid w:val="009C6903"/>
    <w:rsid w:val="009C73F9"/>
    <w:rsid w:val="009C791E"/>
    <w:rsid w:val="009C7B77"/>
    <w:rsid w:val="009D0123"/>
    <w:rsid w:val="009D3725"/>
    <w:rsid w:val="009D39B3"/>
    <w:rsid w:val="009D593A"/>
    <w:rsid w:val="009D63D6"/>
    <w:rsid w:val="009D6BA2"/>
    <w:rsid w:val="009D7699"/>
    <w:rsid w:val="009E30C5"/>
    <w:rsid w:val="009E3A30"/>
    <w:rsid w:val="009E52DA"/>
    <w:rsid w:val="009F4AA0"/>
    <w:rsid w:val="009F580A"/>
    <w:rsid w:val="009F7CF2"/>
    <w:rsid w:val="00A01D3C"/>
    <w:rsid w:val="00A023B4"/>
    <w:rsid w:val="00A0274C"/>
    <w:rsid w:val="00A03D53"/>
    <w:rsid w:val="00A0495B"/>
    <w:rsid w:val="00A065DE"/>
    <w:rsid w:val="00A10183"/>
    <w:rsid w:val="00A11A44"/>
    <w:rsid w:val="00A12D53"/>
    <w:rsid w:val="00A137D5"/>
    <w:rsid w:val="00A13D93"/>
    <w:rsid w:val="00A14849"/>
    <w:rsid w:val="00A16C85"/>
    <w:rsid w:val="00A20034"/>
    <w:rsid w:val="00A203ED"/>
    <w:rsid w:val="00A20839"/>
    <w:rsid w:val="00A211E2"/>
    <w:rsid w:val="00A21429"/>
    <w:rsid w:val="00A238B6"/>
    <w:rsid w:val="00A23E80"/>
    <w:rsid w:val="00A2566C"/>
    <w:rsid w:val="00A264D9"/>
    <w:rsid w:val="00A275E9"/>
    <w:rsid w:val="00A33540"/>
    <w:rsid w:val="00A335BF"/>
    <w:rsid w:val="00A34C87"/>
    <w:rsid w:val="00A35270"/>
    <w:rsid w:val="00A36193"/>
    <w:rsid w:val="00A36763"/>
    <w:rsid w:val="00A37503"/>
    <w:rsid w:val="00A41BD7"/>
    <w:rsid w:val="00A43142"/>
    <w:rsid w:val="00A43BFE"/>
    <w:rsid w:val="00A43F5B"/>
    <w:rsid w:val="00A46B32"/>
    <w:rsid w:val="00A46F3B"/>
    <w:rsid w:val="00A50199"/>
    <w:rsid w:val="00A50699"/>
    <w:rsid w:val="00A566F3"/>
    <w:rsid w:val="00A57C8F"/>
    <w:rsid w:val="00A60223"/>
    <w:rsid w:val="00A60727"/>
    <w:rsid w:val="00A62AB5"/>
    <w:rsid w:val="00A659DF"/>
    <w:rsid w:val="00A667D9"/>
    <w:rsid w:val="00A72103"/>
    <w:rsid w:val="00A739A9"/>
    <w:rsid w:val="00A75CC2"/>
    <w:rsid w:val="00A77032"/>
    <w:rsid w:val="00A840D5"/>
    <w:rsid w:val="00A84D58"/>
    <w:rsid w:val="00A84E0B"/>
    <w:rsid w:val="00A84EFC"/>
    <w:rsid w:val="00A8636E"/>
    <w:rsid w:val="00A9004A"/>
    <w:rsid w:val="00A92825"/>
    <w:rsid w:val="00A93898"/>
    <w:rsid w:val="00A9396D"/>
    <w:rsid w:val="00A947EE"/>
    <w:rsid w:val="00A97923"/>
    <w:rsid w:val="00A97A7D"/>
    <w:rsid w:val="00AA3419"/>
    <w:rsid w:val="00AA3F46"/>
    <w:rsid w:val="00AA5DD7"/>
    <w:rsid w:val="00AA6122"/>
    <w:rsid w:val="00AB03DC"/>
    <w:rsid w:val="00AB053D"/>
    <w:rsid w:val="00AB1285"/>
    <w:rsid w:val="00AB3097"/>
    <w:rsid w:val="00AB7502"/>
    <w:rsid w:val="00AB7865"/>
    <w:rsid w:val="00AC08C4"/>
    <w:rsid w:val="00AC2078"/>
    <w:rsid w:val="00AC418C"/>
    <w:rsid w:val="00AC5D26"/>
    <w:rsid w:val="00AC5DE1"/>
    <w:rsid w:val="00AD1891"/>
    <w:rsid w:val="00AD51AF"/>
    <w:rsid w:val="00AD544A"/>
    <w:rsid w:val="00AD7B05"/>
    <w:rsid w:val="00AD7D71"/>
    <w:rsid w:val="00AE1C92"/>
    <w:rsid w:val="00AE293E"/>
    <w:rsid w:val="00AE3FF5"/>
    <w:rsid w:val="00AE43CB"/>
    <w:rsid w:val="00AE562E"/>
    <w:rsid w:val="00AE6485"/>
    <w:rsid w:val="00AE7003"/>
    <w:rsid w:val="00AE7847"/>
    <w:rsid w:val="00AF02AD"/>
    <w:rsid w:val="00AF2BB2"/>
    <w:rsid w:val="00AF2CFE"/>
    <w:rsid w:val="00AF3AD8"/>
    <w:rsid w:val="00AF7306"/>
    <w:rsid w:val="00AF7E47"/>
    <w:rsid w:val="00B003E7"/>
    <w:rsid w:val="00B023B0"/>
    <w:rsid w:val="00B03930"/>
    <w:rsid w:val="00B03AB0"/>
    <w:rsid w:val="00B16CA9"/>
    <w:rsid w:val="00B219C6"/>
    <w:rsid w:val="00B2355F"/>
    <w:rsid w:val="00B30433"/>
    <w:rsid w:val="00B356B1"/>
    <w:rsid w:val="00B408BA"/>
    <w:rsid w:val="00B408F5"/>
    <w:rsid w:val="00B416F4"/>
    <w:rsid w:val="00B473D5"/>
    <w:rsid w:val="00B5311F"/>
    <w:rsid w:val="00B53C99"/>
    <w:rsid w:val="00B628F5"/>
    <w:rsid w:val="00B64CCA"/>
    <w:rsid w:val="00B65680"/>
    <w:rsid w:val="00B71BDD"/>
    <w:rsid w:val="00B7343C"/>
    <w:rsid w:val="00B7358A"/>
    <w:rsid w:val="00B77EC1"/>
    <w:rsid w:val="00B80DA9"/>
    <w:rsid w:val="00B838DB"/>
    <w:rsid w:val="00B90515"/>
    <w:rsid w:val="00B92122"/>
    <w:rsid w:val="00B93313"/>
    <w:rsid w:val="00B9561A"/>
    <w:rsid w:val="00B97BF3"/>
    <w:rsid w:val="00BA008B"/>
    <w:rsid w:val="00BA066D"/>
    <w:rsid w:val="00BA070F"/>
    <w:rsid w:val="00BA16C8"/>
    <w:rsid w:val="00BA2C8E"/>
    <w:rsid w:val="00BA2CCF"/>
    <w:rsid w:val="00BA408E"/>
    <w:rsid w:val="00BA5646"/>
    <w:rsid w:val="00BA5F34"/>
    <w:rsid w:val="00BA6ADE"/>
    <w:rsid w:val="00BA75B4"/>
    <w:rsid w:val="00BB22F9"/>
    <w:rsid w:val="00BB24E7"/>
    <w:rsid w:val="00BB3476"/>
    <w:rsid w:val="00BB4081"/>
    <w:rsid w:val="00BC3627"/>
    <w:rsid w:val="00BC7FE3"/>
    <w:rsid w:val="00BD0AD9"/>
    <w:rsid w:val="00BE0220"/>
    <w:rsid w:val="00BE0AFC"/>
    <w:rsid w:val="00BE413D"/>
    <w:rsid w:val="00BE53D8"/>
    <w:rsid w:val="00BE62BC"/>
    <w:rsid w:val="00BE7A83"/>
    <w:rsid w:val="00BE7C77"/>
    <w:rsid w:val="00BF354B"/>
    <w:rsid w:val="00BF4911"/>
    <w:rsid w:val="00BF4BD8"/>
    <w:rsid w:val="00BF4E36"/>
    <w:rsid w:val="00BF7C2B"/>
    <w:rsid w:val="00C00A6B"/>
    <w:rsid w:val="00C00D3A"/>
    <w:rsid w:val="00C01369"/>
    <w:rsid w:val="00C01523"/>
    <w:rsid w:val="00C01C4F"/>
    <w:rsid w:val="00C047FE"/>
    <w:rsid w:val="00C05008"/>
    <w:rsid w:val="00C053CB"/>
    <w:rsid w:val="00C06E3B"/>
    <w:rsid w:val="00C1021A"/>
    <w:rsid w:val="00C1134F"/>
    <w:rsid w:val="00C127A5"/>
    <w:rsid w:val="00C13A8A"/>
    <w:rsid w:val="00C162D8"/>
    <w:rsid w:val="00C16545"/>
    <w:rsid w:val="00C20A08"/>
    <w:rsid w:val="00C22944"/>
    <w:rsid w:val="00C24440"/>
    <w:rsid w:val="00C310EA"/>
    <w:rsid w:val="00C364C2"/>
    <w:rsid w:val="00C40142"/>
    <w:rsid w:val="00C457B2"/>
    <w:rsid w:val="00C46645"/>
    <w:rsid w:val="00C50252"/>
    <w:rsid w:val="00C50D74"/>
    <w:rsid w:val="00C54BF1"/>
    <w:rsid w:val="00C55F43"/>
    <w:rsid w:val="00C5657E"/>
    <w:rsid w:val="00C56904"/>
    <w:rsid w:val="00C60D6B"/>
    <w:rsid w:val="00C61B67"/>
    <w:rsid w:val="00C62108"/>
    <w:rsid w:val="00C62176"/>
    <w:rsid w:val="00C62344"/>
    <w:rsid w:val="00C64690"/>
    <w:rsid w:val="00C65397"/>
    <w:rsid w:val="00C66C0E"/>
    <w:rsid w:val="00C70AD9"/>
    <w:rsid w:val="00C713C3"/>
    <w:rsid w:val="00C7476D"/>
    <w:rsid w:val="00C758B4"/>
    <w:rsid w:val="00C75CF2"/>
    <w:rsid w:val="00C8113C"/>
    <w:rsid w:val="00C81C43"/>
    <w:rsid w:val="00C820C8"/>
    <w:rsid w:val="00C83708"/>
    <w:rsid w:val="00C8556F"/>
    <w:rsid w:val="00C900BB"/>
    <w:rsid w:val="00C92309"/>
    <w:rsid w:val="00C928A6"/>
    <w:rsid w:val="00C9751D"/>
    <w:rsid w:val="00C97C15"/>
    <w:rsid w:val="00CA43D5"/>
    <w:rsid w:val="00CA575D"/>
    <w:rsid w:val="00CA66E4"/>
    <w:rsid w:val="00CB107C"/>
    <w:rsid w:val="00CB170C"/>
    <w:rsid w:val="00CB433D"/>
    <w:rsid w:val="00CB4412"/>
    <w:rsid w:val="00CB484D"/>
    <w:rsid w:val="00CB52B8"/>
    <w:rsid w:val="00CB7982"/>
    <w:rsid w:val="00CB7989"/>
    <w:rsid w:val="00CC00E2"/>
    <w:rsid w:val="00CC02B8"/>
    <w:rsid w:val="00CC27D1"/>
    <w:rsid w:val="00CC3183"/>
    <w:rsid w:val="00CC4BD5"/>
    <w:rsid w:val="00CC4CAD"/>
    <w:rsid w:val="00CC68CD"/>
    <w:rsid w:val="00CC6CF7"/>
    <w:rsid w:val="00CC70C9"/>
    <w:rsid w:val="00CC7701"/>
    <w:rsid w:val="00CD48AD"/>
    <w:rsid w:val="00CD5B8E"/>
    <w:rsid w:val="00CD7F35"/>
    <w:rsid w:val="00CE02A4"/>
    <w:rsid w:val="00CE2EC3"/>
    <w:rsid w:val="00CE3512"/>
    <w:rsid w:val="00CE4490"/>
    <w:rsid w:val="00CE6528"/>
    <w:rsid w:val="00CF03A8"/>
    <w:rsid w:val="00CF3388"/>
    <w:rsid w:val="00CF5DF0"/>
    <w:rsid w:val="00CF64C6"/>
    <w:rsid w:val="00CF6C35"/>
    <w:rsid w:val="00D029E5"/>
    <w:rsid w:val="00D02A0C"/>
    <w:rsid w:val="00D031D7"/>
    <w:rsid w:val="00D04318"/>
    <w:rsid w:val="00D06F39"/>
    <w:rsid w:val="00D10490"/>
    <w:rsid w:val="00D11A7B"/>
    <w:rsid w:val="00D11B1C"/>
    <w:rsid w:val="00D15163"/>
    <w:rsid w:val="00D166D5"/>
    <w:rsid w:val="00D17941"/>
    <w:rsid w:val="00D20F34"/>
    <w:rsid w:val="00D22067"/>
    <w:rsid w:val="00D261ED"/>
    <w:rsid w:val="00D27163"/>
    <w:rsid w:val="00D27C5C"/>
    <w:rsid w:val="00D30C89"/>
    <w:rsid w:val="00D3165C"/>
    <w:rsid w:val="00D330D3"/>
    <w:rsid w:val="00D3479D"/>
    <w:rsid w:val="00D354E4"/>
    <w:rsid w:val="00D41201"/>
    <w:rsid w:val="00D41DE8"/>
    <w:rsid w:val="00D41E13"/>
    <w:rsid w:val="00D4328B"/>
    <w:rsid w:val="00D439F1"/>
    <w:rsid w:val="00D45B0D"/>
    <w:rsid w:val="00D4739A"/>
    <w:rsid w:val="00D5186E"/>
    <w:rsid w:val="00D51F92"/>
    <w:rsid w:val="00D52DE0"/>
    <w:rsid w:val="00D530BE"/>
    <w:rsid w:val="00D57E55"/>
    <w:rsid w:val="00D62B26"/>
    <w:rsid w:val="00D62D11"/>
    <w:rsid w:val="00D63F70"/>
    <w:rsid w:val="00D64588"/>
    <w:rsid w:val="00D64BA7"/>
    <w:rsid w:val="00D65C0C"/>
    <w:rsid w:val="00D663C8"/>
    <w:rsid w:val="00D66F18"/>
    <w:rsid w:val="00D67DB8"/>
    <w:rsid w:val="00D777AA"/>
    <w:rsid w:val="00D816E6"/>
    <w:rsid w:val="00D83B09"/>
    <w:rsid w:val="00D83C2A"/>
    <w:rsid w:val="00D85461"/>
    <w:rsid w:val="00D8630A"/>
    <w:rsid w:val="00D8649E"/>
    <w:rsid w:val="00D872F7"/>
    <w:rsid w:val="00D8743C"/>
    <w:rsid w:val="00D9335B"/>
    <w:rsid w:val="00D9338C"/>
    <w:rsid w:val="00D937EC"/>
    <w:rsid w:val="00D93BC8"/>
    <w:rsid w:val="00D93E7A"/>
    <w:rsid w:val="00D944ED"/>
    <w:rsid w:val="00D944FC"/>
    <w:rsid w:val="00DA03F1"/>
    <w:rsid w:val="00DA11CE"/>
    <w:rsid w:val="00DA1AFF"/>
    <w:rsid w:val="00DA2593"/>
    <w:rsid w:val="00DA25A6"/>
    <w:rsid w:val="00DA5779"/>
    <w:rsid w:val="00DA729E"/>
    <w:rsid w:val="00DA795D"/>
    <w:rsid w:val="00DB295E"/>
    <w:rsid w:val="00DB6E5B"/>
    <w:rsid w:val="00DB73D4"/>
    <w:rsid w:val="00DB795E"/>
    <w:rsid w:val="00DC0686"/>
    <w:rsid w:val="00DC1CB2"/>
    <w:rsid w:val="00DC24E4"/>
    <w:rsid w:val="00DC593D"/>
    <w:rsid w:val="00DC59D0"/>
    <w:rsid w:val="00DC6F6A"/>
    <w:rsid w:val="00DC7C8A"/>
    <w:rsid w:val="00DC7FEB"/>
    <w:rsid w:val="00DD0515"/>
    <w:rsid w:val="00DD1EE3"/>
    <w:rsid w:val="00DD4F1B"/>
    <w:rsid w:val="00DE1284"/>
    <w:rsid w:val="00DE18E5"/>
    <w:rsid w:val="00DE1F0E"/>
    <w:rsid w:val="00DE2C89"/>
    <w:rsid w:val="00DE47E1"/>
    <w:rsid w:val="00DE50BA"/>
    <w:rsid w:val="00DE7078"/>
    <w:rsid w:val="00DE72A0"/>
    <w:rsid w:val="00DF1930"/>
    <w:rsid w:val="00DF1C5F"/>
    <w:rsid w:val="00DF277E"/>
    <w:rsid w:val="00DF2FB3"/>
    <w:rsid w:val="00DF350A"/>
    <w:rsid w:val="00DF3D59"/>
    <w:rsid w:val="00DF407E"/>
    <w:rsid w:val="00DF4B68"/>
    <w:rsid w:val="00E002A1"/>
    <w:rsid w:val="00E0047D"/>
    <w:rsid w:val="00E02136"/>
    <w:rsid w:val="00E02D48"/>
    <w:rsid w:val="00E032FA"/>
    <w:rsid w:val="00E033B5"/>
    <w:rsid w:val="00E050B5"/>
    <w:rsid w:val="00E073B5"/>
    <w:rsid w:val="00E1020F"/>
    <w:rsid w:val="00E1034D"/>
    <w:rsid w:val="00E135AA"/>
    <w:rsid w:val="00E14D1E"/>
    <w:rsid w:val="00E154FF"/>
    <w:rsid w:val="00E17DF0"/>
    <w:rsid w:val="00E205FE"/>
    <w:rsid w:val="00E22D8E"/>
    <w:rsid w:val="00E23207"/>
    <w:rsid w:val="00E24218"/>
    <w:rsid w:val="00E30E79"/>
    <w:rsid w:val="00E30F37"/>
    <w:rsid w:val="00E3297A"/>
    <w:rsid w:val="00E337E2"/>
    <w:rsid w:val="00E34969"/>
    <w:rsid w:val="00E360F1"/>
    <w:rsid w:val="00E36767"/>
    <w:rsid w:val="00E36906"/>
    <w:rsid w:val="00E36D5D"/>
    <w:rsid w:val="00E36EFD"/>
    <w:rsid w:val="00E4023B"/>
    <w:rsid w:val="00E402F9"/>
    <w:rsid w:val="00E41477"/>
    <w:rsid w:val="00E41F01"/>
    <w:rsid w:val="00E421B0"/>
    <w:rsid w:val="00E42C45"/>
    <w:rsid w:val="00E46760"/>
    <w:rsid w:val="00E5182A"/>
    <w:rsid w:val="00E5239B"/>
    <w:rsid w:val="00E54154"/>
    <w:rsid w:val="00E54512"/>
    <w:rsid w:val="00E54F1F"/>
    <w:rsid w:val="00E61075"/>
    <w:rsid w:val="00E6120F"/>
    <w:rsid w:val="00E61D1B"/>
    <w:rsid w:val="00E62CD3"/>
    <w:rsid w:val="00E66544"/>
    <w:rsid w:val="00E66914"/>
    <w:rsid w:val="00E66E04"/>
    <w:rsid w:val="00E707E4"/>
    <w:rsid w:val="00E7105B"/>
    <w:rsid w:val="00E71A0A"/>
    <w:rsid w:val="00E743F8"/>
    <w:rsid w:val="00E75801"/>
    <w:rsid w:val="00E75E41"/>
    <w:rsid w:val="00E76BE0"/>
    <w:rsid w:val="00E77382"/>
    <w:rsid w:val="00E77452"/>
    <w:rsid w:val="00E77C08"/>
    <w:rsid w:val="00E77FC8"/>
    <w:rsid w:val="00E86549"/>
    <w:rsid w:val="00E87867"/>
    <w:rsid w:val="00E87A59"/>
    <w:rsid w:val="00E94F46"/>
    <w:rsid w:val="00E9621E"/>
    <w:rsid w:val="00E97D6C"/>
    <w:rsid w:val="00EA1985"/>
    <w:rsid w:val="00EA39E0"/>
    <w:rsid w:val="00EA67EC"/>
    <w:rsid w:val="00EA7342"/>
    <w:rsid w:val="00EA7434"/>
    <w:rsid w:val="00EB07C5"/>
    <w:rsid w:val="00EB48AE"/>
    <w:rsid w:val="00EB7967"/>
    <w:rsid w:val="00EC1F41"/>
    <w:rsid w:val="00EC3B9E"/>
    <w:rsid w:val="00EC64C6"/>
    <w:rsid w:val="00EC7817"/>
    <w:rsid w:val="00EC7CBE"/>
    <w:rsid w:val="00ED1067"/>
    <w:rsid w:val="00ED3B79"/>
    <w:rsid w:val="00EE0E4F"/>
    <w:rsid w:val="00EE2520"/>
    <w:rsid w:val="00EE37DB"/>
    <w:rsid w:val="00EE4181"/>
    <w:rsid w:val="00EE5475"/>
    <w:rsid w:val="00EE62AB"/>
    <w:rsid w:val="00EF01F2"/>
    <w:rsid w:val="00EF0507"/>
    <w:rsid w:val="00EF2818"/>
    <w:rsid w:val="00EF49B2"/>
    <w:rsid w:val="00EF71CD"/>
    <w:rsid w:val="00EF7F79"/>
    <w:rsid w:val="00F01E18"/>
    <w:rsid w:val="00F0241D"/>
    <w:rsid w:val="00F041C9"/>
    <w:rsid w:val="00F05A1B"/>
    <w:rsid w:val="00F07034"/>
    <w:rsid w:val="00F117A8"/>
    <w:rsid w:val="00F12552"/>
    <w:rsid w:val="00F125FC"/>
    <w:rsid w:val="00F12763"/>
    <w:rsid w:val="00F1438D"/>
    <w:rsid w:val="00F157FB"/>
    <w:rsid w:val="00F161B3"/>
    <w:rsid w:val="00F23916"/>
    <w:rsid w:val="00F23E7F"/>
    <w:rsid w:val="00F26E6B"/>
    <w:rsid w:val="00F275BA"/>
    <w:rsid w:val="00F30B4D"/>
    <w:rsid w:val="00F30E2B"/>
    <w:rsid w:val="00F33C19"/>
    <w:rsid w:val="00F33C95"/>
    <w:rsid w:val="00F345A6"/>
    <w:rsid w:val="00F34783"/>
    <w:rsid w:val="00F349A9"/>
    <w:rsid w:val="00F44F8B"/>
    <w:rsid w:val="00F476D8"/>
    <w:rsid w:val="00F52FAF"/>
    <w:rsid w:val="00F530E7"/>
    <w:rsid w:val="00F53269"/>
    <w:rsid w:val="00F55B0C"/>
    <w:rsid w:val="00F5701F"/>
    <w:rsid w:val="00F60CA1"/>
    <w:rsid w:val="00F646ED"/>
    <w:rsid w:val="00F65762"/>
    <w:rsid w:val="00F6626E"/>
    <w:rsid w:val="00F67BAD"/>
    <w:rsid w:val="00F71275"/>
    <w:rsid w:val="00F72A57"/>
    <w:rsid w:val="00F73C4C"/>
    <w:rsid w:val="00F73FFE"/>
    <w:rsid w:val="00F75245"/>
    <w:rsid w:val="00F757CC"/>
    <w:rsid w:val="00F7601F"/>
    <w:rsid w:val="00F82925"/>
    <w:rsid w:val="00F843BE"/>
    <w:rsid w:val="00F871E7"/>
    <w:rsid w:val="00F945A1"/>
    <w:rsid w:val="00F95229"/>
    <w:rsid w:val="00F9658A"/>
    <w:rsid w:val="00F97BB2"/>
    <w:rsid w:val="00FA037C"/>
    <w:rsid w:val="00FB204C"/>
    <w:rsid w:val="00FB2F36"/>
    <w:rsid w:val="00FB773C"/>
    <w:rsid w:val="00FC0F27"/>
    <w:rsid w:val="00FC1241"/>
    <w:rsid w:val="00FC18E2"/>
    <w:rsid w:val="00FC3D6B"/>
    <w:rsid w:val="00FC6135"/>
    <w:rsid w:val="00FD0959"/>
    <w:rsid w:val="00FD26F4"/>
    <w:rsid w:val="00FD5434"/>
    <w:rsid w:val="00FD54A1"/>
    <w:rsid w:val="00FE329B"/>
    <w:rsid w:val="00FE4232"/>
    <w:rsid w:val="00FE49C5"/>
    <w:rsid w:val="00FE4D5F"/>
    <w:rsid w:val="00FF5198"/>
    <w:rsid w:val="00FF641F"/>
    <w:rsid w:val="00FF66C5"/>
    <w:rsid w:val="00FF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F2C1CA"/>
  <w15:chartTrackingRefBased/>
  <w15:docId w15:val="{62F8586F-DDF4-4DED-B537-CC7BDCA8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53F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7702DD"/>
    <w:pPr>
      <w:keepNext/>
      <w:spacing w:line="216" w:lineRule="auto"/>
      <w:jc w:val="center"/>
      <w:outlineLvl w:val="0"/>
    </w:pPr>
    <w:rPr>
      <w:sz w:val="20"/>
      <w:szCs w:val="20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0A5DC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B7FD0"/>
    <w:pPr>
      <w:keepNext/>
      <w:spacing w:before="120" w:after="120"/>
      <w:jc w:val="both"/>
      <w:outlineLvl w:val="2"/>
    </w:pPr>
    <w:rPr>
      <w:rFonts w:ascii="Arial" w:hAnsi="Arial"/>
      <w:b/>
      <w:bCs/>
      <w:sz w:val="20"/>
      <w:lang w:val="en-GB"/>
    </w:rPr>
  </w:style>
  <w:style w:type="paragraph" w:styleId="4">
    <w:name w:val="heading 4"/>
    <w:basedOn w:val="a"/>
    <w:next w:val="a"/>
    <w:link w:val="40"/>
    <w:qFormat/>
    <w:rsid w:val="00BA75B4"/>
    <w:pPr>
      <w:keepNext/>
      <w:spacing w:line="276" w:lineRule="auto"/>
      <w:outlineLvl w:val="3"/>
    </w:pPr>
    <w:rPr>
      <w:rFonts w:ascii="Arial" w:eastAsia="Calibri" w:hAnsi="Arial"/>
      <w:b/>
      <w:bCs/>
      <w:color w:val="000000"/>
      <w:szCs w:val="20"/>
    </w:rPr>
  </w:style>
  <w:style w:type="paragraph" w:styleId="6">
    <w:name w:val="heading 6"/>
    <w:basedOn w:val="a"/>
    <w:next w:val="a"/>
    <w:qFormat/>
    <w:rsid w:val="00C1134F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B7FD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B7FD0"/>
  </w:style>
  <w:style w:type="paragraph" w:styleId="a6">
    <w:name w:val="header"/>
    <w:basedOn w:val="a"/>
    <w:link w:val="a7"/>
    <w:rsid w:val="006B7FD0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6B7FD0"/>
    <w:pPr>
      <w:spacing w:line="360" w:lineRule="auto"/>
      <w:jc w:val="center"/>
    </w:pPr>
    <w:rPr>
      <w:rFonts w:ascii="Arial" w:hAnsi="Arial"/>
      <w:b/>
      <w:bCs/>
      <w:sz w:val="28"/>
      <w:lang w:val="de-DE"/>
    </w:rPr>
  </w:style>
  <w:style w:type="paragraph" w:styleId="a8">
    <w:name w:val="Body Text Indent"/>
    <w:basedOn w:val="a"/>
    <w:link w:val="a9"/>
    <w:rsid w:val="006B7FD0"/>
    <w:pPr>
      <w:ind w:left="360" w:hanging="360"/>
    </w:pPr>
    <w:rPr>
      <w:rFonts w:ascii="Arial" w:hAnsi="Arial" w:cs="Arial"/>
      <w:sz w:val="20"/>
      <w:lang w:val="en-GB"/>
    </w:rPr>
  </w:style>
  <w:style w:type="character" w:styleId="aa">
    <w:name w:val="Hyperlink"/>
    <w:rsid w:val="006B7FD0"/>
    <w:rPr>
      <w:color w:val="0000FF"/>
      <w:u w:val="single"/>
    </w:rPr>
  </w:style>
  <w:style w:type="paragraph" w:customStyle="1" w:styleId="TitleZ">
    <w:name w:val="Title_Z"/>
    <w:basedOn w:val="21"/>
    <w:rsid w:val="00351C79"/>
    <w:pPr>
      <w:keepNext/>
      <w:spacing w:after="120" w:line="240" w:lineRule="auto"/>
    </w:pPr>
    <w:rPr>
      <w:rFonts w:ascii="Times New Roman" w:hAnsi="Times New Roman"/>
      <w:szCs w:val="20"/>
      <w:lang w:val="en-US"/>
    </w:rPr>
  </w:style>
  <w:style w:type="paragraph" w:customStyle="1" w:styleId="Author">
    <w:name w:val="Author"/>
    <w:basedOn w:val="a"/>
    <w:rsid w:val="00351C79"/>
    <w:pPr>
      <w:spacing w:after="120"/>
      <w:jc w:val="center"/>
    </w:pPr>
    <w:rPr>
      <w:sz w:val="22"/>
      <w:szCs w:val="20"/>
    </w:rPr>
  </w:style>
  <w:style w:type="paragraph" w:customStyle="1" w:styleId="Affiliationofauthor">
    <w:name w:val="Affiliation of author"/>
    <w:basedOn w:val="a"/>
    <w:rsid w:val="00351C79"/>
    <w:pPr>
      <w:jc w:val="center"/>
    </w:pPr>
    <w:rPr>
      <w:i/>
      <w:iCs/>
      <w:sz w:val="22"/>
      <w:szCs w:val="20"/>
    </w:rPr>
  </w:style>
  <w:style w:type="paragraph" w:customStyle="1" w:styleId="TextZ">
    <w:name w:val="Text_Z"/>
    <w:basedOn w:val="a"/>
    <w:link w:val="TextZ0"/>
    <w:rsid w:val="00351C79"/>
    <w:pPr>
      <w:keepNext/>
      <w:ind w:firstLine="369"/>
      <w:jc w:val="both"/>
    </w:pPr>
    <w:rPr>
      <w:sz w:val="22"/>
      <w:szCs w:val="20"/>
    </w:rPr>
  </w:style>
  <w:style w:type="character" w:customStyle="1" w:styleId="TextZ0">
    <w:name w:val="Text_Z Знак"/>
    <w:link w:val="TextZ"/>
    <w:rsid w:val="000778F2"/>
    <w:rPr>
      <w:sz w:val="22"/>
      <w:lang w:val="en-US" w:eastAsia="en-US" w:bidi="ar-SA"/>
    </w:rPr>
  </w:style>
  <w:style w:type="paragraph" w:customStyle="1" w:styleId="References">
    <w:name w:val="References"/>
    <w:basedOn w:val="3"/>
    <w:rsid w:val="005F0D30"/>
    <w:pPr>
      <w:spacing w:before="0" w:after="0"/>
    </w:pPr>
    <w:rPr>
      <w:rFonts w:ascii="Times New Roman" w:hAnsi="Times New Roman"/>
      <w:szCs w:val="20"/>
    </w:rPr>
  </w:style>
  <w:style w:type="paragraph" w:customStyle="1" w:styleId="ReferencesZ">
    <w:name w:val="References[]_Z"/>
    <w:basedOn w:val="a8"/>
    <w:link w:val="ReferencesZ0"/>
    <w:rsid w:val="003D7CFA"/>
    <w:pPr>
      <w:ind w:left="0" w:firstLine="0"/>
    </w:pPr>
    <w:rPr>
      <w:rFonts w:ascii="Times New Roman" w:hAnsi="Times New Roman"/>
    </w:rPr>
  </w:style>
  <w:style w:type="character" w:customStyle="1" w:styleId="a9">
    <w:name w:val="Основной текст с отступом Знак"/>
    <w:link w:val="a8"/>
    <w:rsid w:val="005F0D30"/>
    <w:rPr>
      <w:rFonts w:ascii="Arial" w:hAnsi="Arial" w:cs="Arial"/>
      <w:szCs w:val="24"/>
      <w:lang w:val="en-GB" w:eastAsia="en-US" w:bidi="ar-SA"/>
    </w:rPr>
  </w:style>
  <w:style w:type="character" w:customStyle="1" w:styleId="ReferencesZ0">
    <w:name w:val="References[]_Z Знак"/>
    <w:basedOn w:val="a9"/>
    <w:link w:val="ReferencesZ"/>
    <w:rsid w:val="003D7CFA"/>
    <w:rPr>
      <w:rFonts w:ascii="Arial" w:hAnsi="Arial" w:cs="Arial"/>
      <w:szCs w:val="24"/>
      <w:lang w:val="en-GB" w:eastAsia="en-US" w:bidi="ar-SA"/>
    </w:rPr>
  </w:style>
  <w:style w:type="paragraph" w:customStyle="1" w:styleId="Affilation">
    <w:name w:val="Affilation"/>
    <w:aliases w:val="Country"/>
    <w:basedOn w:val="a"/>
    <w:link w:val="Affilation0"/>
    <w:rsid w:val="005438FD"/>
    <w:pPr>
      <w:spacing w:line="360" w:lineRule="auto"/>
      <w:jc w:val="center"/>
    </w:pPr>
    <w:rPr>
      <w:i/>
      <w:lang w:val="x-none" w:eastAsia="x-none"/>
    </w:rPr>
  </w:style>
  <w:style w:type="character" w:customStyle="1" w:styleId="Affililiations">
    <w:name w:val="Affililiations"/>
    <w:rsid w:val="003E0959"/>
    <w:rPr>
      <w:rFonts w:ascii="Arial" w:hAnsi="Arial" w:cs="Arial" w:hint="default"/>
      <w:i/>
      <w:iCs w:val="0"/>
      <w:strike w:val="0"/>
      <w:dstrike w:val="0"/>
      <w:sz w:val="22"/>
      <w:szCs w:val="24"/>
      <w:u w:val="none"/>
      <w:effect w:val="none"/>
      <w:vertAlign w:val="baseline"/>
      <w:lang w:val="fr-FR" w:eastAsia="en-US" w:bidi="ar-SA"/>
    </w:rPr>
  </w:style>
  <w:style w:type="paragraph" w:customStyle="1" w:styleId="CharCharCharChar">
    <w:name w:val="Знак Знак Знак Знак Знак Знак Знак Знак Знак Знак Char Char Знак Char Char Знак Знак Знак Знак Знак Знак Знак"/>
    <w:basedOn w:val="a"/>
    <w:rsid w:val="001165ED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">
    <w:name w:val="Знак Char Char"/>
    <w:basedOn w:val="a"/>
    <w:rsid w:val="001165ED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b">
    <w:name w:val="Body Text"/>
    <w:basedOn w:val="a"/>
    <w:link w:val="ac"/>
    <w:rsid w:val="003E0759"/>
    <w:pPr>
      <w:jc w:val="both"/>
    </w:pPr>
    <w:rPr>
      <w:rFonts w:ascii="Century Schoolbook" w:hAnsi="Century Schoolbook"/>
      <w:szCs w:val="20"/>
    </w:rPr>
  </w:style>
  <w:style w:type="character" w:customStyle="1" w:styleId="ac">
    <w:name w:val="Основной текст Знак"/>
    <w:link w:val="ab"/>
    <w:rsid w:val="003E0759"/>
    <w:rPr>
      <w:rFonts w:ascii="Century Schoolbook" w:hAnsi="Century Schoolbook"/>
      <w:sz w:val="24"/>
      <w:lang w:val="en-US" w:eastAsia="en-US" w:bidi="ar-SA"/>
    </w:rPr>
  </w:style>
  <w:style w:type="paragraph" w:customStyle="1" w:styleId="ad">
    <w:name w:val="Знак Знак Знак Знак"/>
    <w:basedOn w:val="a"/>
    <w:rsid w:val="00302AD0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0">
    <w:name w:val="Знак Знак Знак Char Char"/>
    <w:basedOn w:val="a"/>
    <w:rsid w:val="00520C91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authorsSurname">
    <w:name w:val="author's Surname"/>
    <w:basedOn w:val="a"/>
    <w:rsid w:val="00DD4F1B"/>
    <w:pPr>
      <w:spacing w:line="360" w:lineRule="auto"/>
      <w:jc w:val="center"/>
    </w:pPr>
    <w:rPr>
      <w:b/>
      <w:lang w:eastAsia="ru-RU"/>
    </w:rPr>
  </w:style>
  <w:style w:type="paragraph" w:customStyle="1" w:styleId="11">
    <w:name w:val="Знак1"/>
    <w:basedOn w:val="a"/>
    <w:rsid w:val="00DD4F1B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styleId="ae">
    <w:name w:val="Strong"/>
    <w:uiPriority w:val="22"/>
    <w:qFormat/>
    <w:rsid w:val="00482546"/>
    <w:rPr>
      <w:b/>
      <w:bCs/>
    </w:rPr>
  </w:style>
  <w:style w:type="character" w:styleId="af">
    <w:name w:val="Emphasis"/>
    <w:qFormat/>
    <w:rsid w:val="00482546"/>
    <w:rPr>
      <w:i/>
      <w:iCs/>
    </w:rPr>
  </w:style>
  <w:style w:type="paragraph" w:styleId="af0">
    <w:name w:val="Plain Text"/>
    <w:basedOn w:val="a"/>
    <w:link w:val="af1"/>
    <w:rsid w:val="000315AF"/>
    <w:rPr>
      <w:rFonts w:ascii="Courier New" w:hAnsi="Courier New"/>
      <w:sz w:val="20"/>
      <w:szCs w:val="20"/>
      <w:lang w:val="x-none" w:eastAsia="x-none"/>
    </w:rPr>
  </w:style>
  <w:style w:type="paragraph" w:styleId="af2">
    <w:name w:val="Normal (Web)"/>
    <w:basedOn w:val="a"/>
    <w:uiPriority w:val="99"/>
    <w:rsid w:val="00974CA2"/>
    <w:pPr>
      <w:spacing w:before="60" w:after="60"/>
      <w:ind w:left="96" w:right="96"/>
    </w:pPr>
    <w:rPr>
      <w:lang w:val="ru-RU" w:eastAsia="ru-RU"/>
    </w:rPr>
  </w:style>
  <w:style w:type="paragraph" w:customStyle="1" w:styleId="Normal1">
    <w:name w:val="Normal1"/>
    <w:rsid w:val="007F6554"/>
    <w:pPr>
      <w:spacing w:before="100" w:after="100"/>
    </w:pPr>
    <w:rPr>
      <w:snapToGrid w:val="0"/>
      <w:sz w:val="24"/>
    </w:rPr>
  </w:style>
  <w:style w:type="paragraph" w:customStyle="1" w:styleId="BodyText21">
    <w:name w:val="Body Text 21"/>
    <w:basedOn w:val="a"/>
    <w:rsid w:val="007F6554"/>
    <w:pPr>
      <w:spacing w:line="360" w:lineRule="auto"/>
      <w:ind w:firstLine="567"/>
      <w:jc w:val="both"/>
    </w:pPr>
    <w:rPr>
      <w:szCs w:val="20"/>
      <w:lang w:val="ru-RU" w:eastAsia="ru-RU"/>
    </w:rPr>
  </w:style>
  <w:style w:type="paragraph" w:customStyle="1" w:styleId="text">
    <w:name w:val="text"/>
    <w:basedOn w:val="a"/>
    <w:link w:val="text0"/>
    <w:rsid w:val="007F6554"/>
    <w:pPr>
      <w:spacing w:line="360" w:lineRule="auto"/>
      <w:ind w:firstLine="425"/>
      <w:jc w:val="both"/>
    </w:pPr>
    <w:rPr>
      <w:lang w:eastAsia="x-none"/>
    </w:rPr>
  </w:style>
  <w:style w:type="paragraph" w:customStyle="1" w:styleId="af3">
    <w:name w:val="титул_ба"/>
    <w:basedOn w:val="a"/>
    <w:rsid w:val="0064135E"/>
    <w:pPr>
      <w:keepNext/>
      <w:keepLines/>
      <w:spacing w:line="360" w:lineRule="auto"/>
      <w:jc w:val="center"/>
    </w:pPr>
    <w:rPr>
      <w:b/>
      <w:lang w:val="ru-RU" w:eastAsia="ru-RU"/>
    </w:rPr>
  </w:style>
  <w:style w:type="paragraph" w:customStyle="1" w:styleId="af4">
    <w:name w:val="автор_ба"/>
    <w:basedOn w:val="af3"/>
    <w:rsid w:val="0064135E"/>
    <w:rPr>
      <w:b w:val="0"/>
    </w:rPr>
  </w:style>
  <w:style w:type="paragraph" w:customStyle="1" w:styleId="af5">
    <w:name w:val="организация_ба"/>
    <w:basedOn w:val="af4"/>
    <w:rsid w:val="0064135E"/>
    <w:rPr>
      <w:i/>
    </w:rPr>
  </w:style>
  <w:style w:type="paragraph" w:customStyle="1" w:styleId="af6">
    <w:name w:val="текст_ба"/>
    <w:basedOn w:val="a"/>
    <w:link w:val="af7"/>
    <w:rsid w:val="0064135E"/>
    <w:pPr>
      <w:keepNext/>
      <w:keepLines/>
      <w:spacing w:line="360" w:lineRule="auto"/>
      <w:ind w:firstLine="397"/>
      <w:jc w:val="both"/>
    </w:pPr>
    <w:rPr>
      <w:lang w:val="ru-RU" w:eastAsia="ru-RU"/>
    </w:rPr>
  </w:style>
  <w:style w:type="character" w:customStyle="1" w:styleId="af7">
    <w:name w:val="текст_ба Знак"/>
    <w:link w:val="af6"/>
    <w:rsid w:val="0064135E"/>
    <w:rPr>
      <w:sz w:val="24"/>
      <w:szCs w:val="24"/>
      <w:lang w:val="ru-RU" w:eastAsia="ru-RU" w:bidi="ar-SA"/>
    </w:rPr>
  </w:style>
  <w:style w:type="paragraph" w:customStyle="1" w:styleId="Style4">
    <w:name w:val="Style4"/>
    <w:basedOn w:val="a"/>
    <w:rsid w:val="0064135E"/>
    <w:pPr>
      <w:widowControl w:val="0"/>
      <w:autoSpaceDE w:val="0"/>
      <w:autoSpaceDN w:val="0"/>
      <w:adjustRightInd w:val="0"/>
      <w:spacing w:line="221" w:lineRule="exact"/>
      <w:jc w:val="both"/>
    </w:pPr>
    <w:rPr>
      <w:lang w:val="ru-RU" w:eastAsia="ru-RU"/>
    </w:rPr>
  </w:style>
  <w:style w:type="paragraph" w:customStyle="1" w:styleId="Default">
    <w:name w:val="Default"/>
    <w:rsid w:val="007D6C17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styleId="HTML">
    <w:name w:val="HTML Preformatted"/>
    <w:basedOn w:val="a"/>
    <w:link w:val="HTML0"/>
    <w:rsid w:val="007D6C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7D6C17"/>
    <w:rPr>
      <w:rFonts w:ascii="Courier New" w:hAnsi="Courier New" w:cs="Courier New"/>
      <w:lang w:val="ru-RU" w:eastAsia="ru-RU" w:bidi="ar-SA"/>
    </w:rPr>
  </w:style>
  <w:style w:type="paragraph" w:customStyle="1" w:styleId="60">
    <w:name w:val="Обычный (веб)6"/>
    <w:basedOn w:val="a"/>
    <w:rsid w:val="007D6C17"/>
    <w:pPr>
      <w:spacing w:before="100" w:beforeAutospacing="1" w:after="100" w:afterAutospacing="1"/>
      <w:jc w:val="both"/>
    </w:pPr>
    <w:rPr>
      <w:rFonts w:ascii="Arial" w:hAnsi="Arial" w:cs="Arial"/>
      <w:lang w:val="ru-RU" w:eastAsia="ru-RU"/>
    </w:rPr>
  </w:style>
  <w:style w:type="character" w:customStyle="1" w:styleId="apple-style-span">
    <w:name w:val="apple-style-span"/>
    <w:basedOn w:val="a0"/>
    <w:rsid w:val="0045242E"/>
  </w:style>
  <w:style w:type="character" w:customStyle="1" w:styleId="af1">
    <w:name w:val="Текст Знак"/>
    <w:link w:val="af0"/>
    <w:rsid w:val="00A60727"/>
    <w:rPr>
      <w:rFonts w:ascii="Courier New" w:hAnsi="Courier New" w:cs="Courier New"/>
    </w:rPr>
  </w:style>
  <w:style w:type="table" w:styleId="af8">
    <w:name w:val="Table Grid"/>
    <w:basedOn w:val="a1"/>
    <w:rsid w:val="00A60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7702DD"/>
    <w:rPr>
      <w:lang w:eastAsia="en-US"/>
    </w:rPr>
  </w:style>
  <w:style w:type="paragraph" w:customStyle="1" w:styleId="PAPER">
    <w:name w:val="PAPER"/>
    <w:aliases w:val="TITLE"/>
    <w:basedOn w:val="a"/>
    <w:next w:val="a"/>
    <w:link w:val="TITLE"/>
    <w:rsid w:val="007702DD"/>
    <w:pPr>
      <w:spacing w:line="360" w:lineRule="auto"/>
      <w:jc w:val="center"/>
    </w:pPr>
    <w:rPr>
      <w:b/>
      <w:sz w:val="20"/>
      <w:szCs w:val="20"/>
    </w:rPr>
  </w:style>
  <w:style w:type="paragraph" w:customStyle="1" w:styleId="12">
    <w:name w:val="Стиль1"/>
    <w:basedOn w:val="PAPER"/>
    <w:link w:val="13"/>
    <w:rsid w:val="007702DD"/>
  </w:style>
  <w:style w:type="paragraph" w:customStyle="1" w:styleId="23">
    <w:name w:val="Стиль2"/>
    <w:basedOn w:val="PAPER"/>
    <w:qFormat/>
    <w:rsid w:val="007702DD"/>
    <w:rPr>
      <w:b w:val="0"/>
      <w:i/>
    </w:rPr>
  </w:style>
  <w:style w:type="paragraph" w:customStyle="1" w:styleId="Annotation">
    <w:name w:val="Annotation"/>
    <w:basedOn w:val="a"/>
    <w:rsid w:val="007702DD"/>
    <w:pPr>
      <w:spacing w:line="216" w:lineRule="auto"/>
      <w:ind w:firstLine="425"/>
      <w:jc w:val="both"/>
    </w:pPr>
    <w:rPr>
      <w:sz w:val="20"/>
      <w:szCs w:val="20"/>
    </w:rPr>
  </w:style>
  <w:style w:type="paragraph" w:styleId="af9">
    <w:name w:val="Title"/>
    <w:basedOn w:val="a"/>
    <w:link w:val="afa"/>
    <w:qFormat/>
    <w:rsid w:val="007702DD"/>
    <w:pPr>
      <w:spacing w:line="216" w:lineRule="auto"/>
      <w:jc w:val="center"/>
    </w:pPr>
    <w:rPr>
      <w:sz w:val="28"/>
      <w:szCs w:val="20"/>
      <w:lang w:val="x-none"/>
    </w:rPr>
  </w:style>
  <w:style w:type="character" w:customStyle="1" w:styleId="afa">
    <w:name w:val="Заголовок Знак"/>
    <w:link w:val="af9"/>
    <w:rsid w:val="007702DD"/>
    <w:rPr>
      <w:sz w:val="28"/>
      <w:lang w:eastAsia="en-US"/>
    </w:rPr>
  </w:style>
  <w:style w:type="paragraph" w:customStyle="1" w:styleId="afb">
    <w:name w:val="Îáû÷íûé"/>
    <w:rsid w:val="007702DD"/>
    <w:pPr>
      <w:widowControl w:val="0"/>
      <w:spacing w:line="216" w:lineRule="auto"/>
    </w:pPr>
    <w:rPr>
      <w:sz w:val="24"/>
    </w:rPr>
  </w:style>
  <w:style w:type="paragraph" w:styleId="24">
    <w:name w:val="Body Text Indent 2"/>
    <w:basedOn w:val="a"/>
    <w:link w:val="25"/>
    <w:rsid w:val="007702DD"/>
    <w:pPr>
      <w:spacing w:after="120" w:line="480" w:lineRule="auto"/>
      <w:ind w:left="283"/>
    </w:pPr>
    <w:rPr>
      <w:sz w:val="20"/>
      <w:szCs w:val="20"/>
      <w:lang w:val="x-none"/>
    </w:rPr>
  </w:style>
  <w:style w:type="character" w:customStyle="1" w:styleId="25">
    <w:name w:val="Основной текст с отступом 2 Знак"/>
    <w:link w:val="24"/>
    <w:rsid w:val="007702DD"/>
    <w:rPr>
      <w:lang w:eastAsia="en-US"/>
    </w:rPr>
  </w:style>
  <w:style w:type="character" w:customStyle="1" w:styleId="text0">
    <w:name w:val="text Знак"/>
    <w:link w:val="text"/>
    <w:rsid w:val="007702DD"/>
    <w:rPr>
      <w:sz w:val="24"/>
      <w:szCs w:val="24"/>
      <w:lang w:val="en-US"/>
    </w:rPr>
  </w:style>
  <w:style w:type="paragraph" w:customStyle="1" w:styleId="ConsNonformat">
    <w:name w:val="ConsNonformat"/>
    <w:rsid w:val="007702DD"/>
    <w:pPr>
      <w:widowControl w:val="0"/>
      <w:autoSpaceDE w:val="0"/>
      <w:autoSpaceDN w:val="0"/>
      <w:adjustRightInd w:val="0"/>
      <w:spacing w:line="216" w:lineRule="auto"/>
    </w:pPr>
    <w:rPr>
      <w:rFonts w:ascii="Courier New" w:hAnsi="Courier New" w:cs="Courier New"/>
      <w:sz w:val="24"/>
      <w:szCs w:val="24"/>
    </w:rPr>
  </w:style>
  <w:style w:type="paragraph" w:customStyle="1" w:styleId="afc">
    <w:name w:val="Название работы"/>
    <w:basedOn w:val="a"/>
    <w:next w:val="a"/>
    <w:rsid w:val="007702DD"/>
    <w:pPr>
      <w:spacing w:after="720" w:line="360" w:lineRule="auto"/>
      <w:jc w:val="center"/>
    </w:pPr>
    <w:rPr>
      <w:caps/>
      <w:sz w:val="36"/>
      <w:szCs w:val="20"/>
      <w:lang w:val="ru-RU"/>
    </w:rPr>
  </w:style>
  <w:style w:type="paragraph" w:customStyle="1" w:styleId="Arial">
    <w:name w:val="Обычный + Arial"/>
    <w:basedOn w:val="a"/>
    <w:rsid w:val="007702DD"/>
    <w:pPr>
      <w:numPr>
        <w:numId w:val="1"/>
      </w:numPr>
      <w:spacing w:line="216" w:lineRule="auto"/>
    </w:pPr>
    <w:rPr>
      <w:sz w:val="20"/>
      <w:szCs w:val="20"/>
      <w:lang w:val="ru-RU"/>
    </w:rPr>
  </w:style>
  <w:style w:type="paragraph" w:styleId="31">
    <w:name w:val="Body Text 3"/>
    <w:basedOn w:val="a"/>
    <w:link w:val="32"/>
    <w:rsid w:val="007702DD"/>
    <w:pPr>
      <w:spacing w:after="120" w:line="216" w:lineRule="auto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7702DD"/>
    <w:rPr>
      <w:sz w:val="16"/>
      <w:szCs w:val="16"/>
      <w:lang w:eastAsia="en-US"/>
    </w:rPr>
  </w:style>
  <w:style w:type="character" w:customStyle="1" w:styleId="Affilation0">
    <w:name w:val="Affilation Знак"/>
    <w:aliases w:val="Country Знак"/>
    <w:link w:val="Affilation"/>
    <w:rsid w:val="007702DD"/>
    <w:rPr>
      <w:i/>
      <w:sz w:val="24"/>
      <w:szCs w:val="24"/>
    </w:rPr>
  </w:style>
  <w:style w:type="paragraph" w:customStyle="1" w:styleId="-">
    <w:name w:val="Îáû÷íûé.Íîðì-ïðàã"/>
    <w:rsid w:val="007702DD"/>
    <w:pPr>
      <w:widowControl w:val="0"/>
      <w:spacing w:line="216" w:lineRule="auto"/>
    </w:pPr>
    <w:rPr>
      <w:rFonts w:ascii="TimesET" w:hAnsi="TimesET"/>
      <w:sz w:val="24"/>
      <w:lang w:val="en-GB"/>
    </w:rPr>
  </w:style>
  <w:style w:type="character" w:styleId="afd">
    <w:name w:val="endnote reference"/>
    <w:rsid w:val="007702DD"/>
    <w:rPr>
      <w:vertAlign w:val="superscript"/>
    </w:rPr>
  </w:style>
  <w:style w:type="paragraph" w:styleId="afe">
    <w:name w:val="endnote text"/>
    <w:basedOn w:val="a"/>
    <w:link w:val="aff"/>
    <w:uiPriority w:val="99"/>
    <w:rsid w:val="007702DD"/>
    <w:pPr>
      <w:spacing w:line="360" w:lineRule="auto"/>
    </w:pPr>
    <w:rPr>
      <w:sz w:val="20"/>
      <w:szCs w:val="20"/>
      <w:lang w:val="x-none"/>
    </w:rPr>
  </w:style>
  <w:style w:type="character" w:customStyle="1" w:styleId="aff">
    <w:name w:val="Текст концевой сноски Знак"/>
    <w:link w:val="afe"/>
    <w:uiPriority w:val="99"/>
    <w:rsid w:val="007702DD"/>
    <w:rPr>
      <w:lang w:eastAsia="en-US"/>
    </w:rPr>
  </w:style>
  <w:style w:type="table" w:styleId="14">
    <w:name w:val="Table Grid 1"/>
    <w:basedOn w:val="a1"/>
    <w:rsid w:val="007702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">
    <w:name w:val="Сетка таблицы1"/>
    <w:basedOn w:val="a1"/>
    <w:next w:val="af8"/>
    <w:rsid w:val="007702DD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Знак"/>
    <w:basedOn w:val="a"/>
    <w:rsid w:val="007702DD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customStyle="1" w:styleId="20">
    <w:name w:val="Заголовок 2 Знак"/>
    <w:link w:val="2"/>
    <w:uiPriority w:val="9"/>
    <w:rsid w:val="007702DD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link w:val="3"/>
    <w:rsid w:val="007702DD"/>
    <w:rPr>
      <w:rFonts w:ascii="Arial" w:hAnsi="Arial" w:cs="Arial"/>
      <w:b/>
      <w:bCs/>
      <w:szCs w:val="24"/>
      <w:lang w:val="en-GB" w:eastAsia="en-US"/>
    </w:rPr>
  </w:style>
  <w:style w:type="character" w:styleId="aff1">
    <w:name w:val="FollowedHyperlink"/>
    <w:unhideWhenUsed/>
    <w:rsid w:val="007702DD"/>
    <w:rPr>
      <w:color w:val="800080"/>
      <w:u w:val="single"/>
    </w:rPr>
  </w:style>
  <w:style w:type="character" w:customStyle="1" w:styleId="reportlist-orgname">
    <w:name w:val="reportlist-orgname"/>
    <w:rsid w:val="007702DD"/>
  </w:style>
  <w:style w:type="paragraph" w:customStyle="1" w:styleId="AffilationofAuthormcr">
    <w:name w:val="Affilation of Author_mcr"/>
    <w:basedOn w:val="a"/>
    <w:qFormat/>
    <w:rsid w:val="007702DD"/>
    <w:pPr>
      <w:keepNext/>
      <w:spacing w:line="360" w:lineRule="auto"/>
      <w:jc w:val="center"/>
    </w:pPr>
    <w:rPr>
      <w:i/>
      <w:szCs w:val="20"/>
      <w:vertAlign w:val="superscript"/>
      <w:lang w:val="en-GB"/>
    </w:rPr>
  </w:style>
  <w:style w:type="paragraph" w:customStyle="1" w:styleId="Authormcr">
    <w:name w:val="Author_mcr"/>
    <w:basedOn w:val="a"/>
    <w:qFormat/>
    <w:rsid w:val="007702DD"/>
    <w:pPr>
      <w:keepNext/>
      <w:spacing w:line="360" w:lineRule="auto"/>
      <w:jc w:val="center"/>
    </w:pPr>
    <w:rPr>
      <w:rFonts w:ascii="Calibri" w:hAnsi="Calibri"/>
      <w:szCs w:val="20"/>
    </w:rPr>
  </w:style>
  <w:style w:type="paragraph" w:customStyle="1" w:styleId="Titlemcr">
    <w:name w:val="Title_mcr"/>
    <w:basedOn w:val="a"/>
    <w:qFormat/>
    <w:rsid w:val="007702DD"/>
    <w:pPr>
      <w:keepNext/>
      <w:spacing w:line="360" w:lineRule="auto"/>
      <w:jc w:val="center"/>
    </w:pPr>
    <w:rPr>
      <w:b/>
      <w:bCs/>
      <w:sz w:val="28"/>
      <w:szCs w:val="20"/>
      <w:lang w:val="en-GB"/>
    </w:rPr>
  </w:style>
  <w:style w:type="character" w:customStyle="1" w:styleId="Policepardfaut">
    <w:name w:val="Police par défaut"/>
    <w:rsid w:val="007702DD"/>
  </w:style>
  <w:style w:type="character" w:customStyle="1" w:styleId="a4">
    <w:name w:val="Нижний колонтитул Знак"/>
    <w:link w:val="a3"/>
    <w:rsid w:val="007702DD"/>
    <w:rPr>
      <w:sz w:val="24"/>
      <w:szCs w:val="24"/>
      <w:lang w:val="en-US" w:eastAsia="en-US"/>
    </w:rPr>
  </w:style>
  <w:style w:type="character" w:customStyle="1" w:styleId="a7">
    <w:name w:val="Верхний колонтитул Знак"/>
    <w:link w:val="a6"/>
    <w:rsid w:val="007702DD"/>
    <w:rPr>
      <w:sz w:val="24"/>
      <w:szCs w:val="24"/>
      <w:lang w:val="en-US" w:eastAsia="en-US"/>
    </w:rPr>
  </w:style>
  <w:style w:type="paragraph" w:customStyle="1" w:styleId="Textmcr">
    <w:name w:val="Text_mcr"/>
    <w:basedOn w:val="a"/>
    <w:qFormat/>
    <w:rsid w:val="007702DD"/>
    <w:pPr>
      <w:keepNext/>
      <w:spacing w:line="360" w:lineRule="auto"/>
      <w:jc w:val="both"/>
    </w:pPr>
    <w:rPr>
      <w:szCs w:val="20"/>
      <w:lang w:val="en-GB"/>
    </w:rPr>
  </w:style>
  <w:style w:type="paragraph" w:customStyle="1" w:styleId="Refmcr">
    <w:name w:val="Ref_mcr"/>
    <w:basedOn w:val="3"/>
    <w:qFormat/>
    <w:rsid w:val="00804401"/>
    <w:pPr>
      <w:spacing w:before="0" w:after="0"/>
    </w:pPr>
    <w:rPr>
      <w:rFonts w:ascii="Times New Roman" w:hAnsi="Times New Roman"/>
      <w:b w:val="0"/>
      <w:sz w:val="22"/>
    </w:rPr>
  </w:style>
  <w:style w:type="character" w:customStyle="1" w:styleId="Els-AuthorChar">
    <w:name w:val="Els-Author Char"/>
    <w:link w:val="Els-Author"/>
    <w:locked/>
    <w:rsid w:val="009C5D1F"/>
    <w:rPr>
      <w:noProof/>
      <w:sz w:val="22"/>
      <w:lang w:val="en-GB" w:eastAsia="ru-RU" w:bidi="ar-SA"/>
    </w:rPr>
  </w:style>
  <w:style w:type="paragraph" w:customStyle="1" w:styleId="Els-Author">
    <w:name w:val="Els-Author"/>
    <w:next w:val="a"/>
    <w:link w:val="Els-AuthorChar"/>
    <w:rsid w:val="009C5D1F"/>
    <w:pPr>
      <w:keepNext/>
      <w:suppressAutoHyphens/>
      <w:spacing w:after="60" w:line="310" w:lineRule="exact"/>
    </w:pPr>
    <w:rPr>
      <w:noProof/>
      <w:sz w:val="22"/>
      <w:lang w:val="en-GB"/>
    </w:rPr>
  </w:style>
  <w:style w:type="character" w:customStyle="1" w:styleId="moz-txt-citetags">
    <w:name w:val="moz-txt-citetags"/>
    <w:rsid w:val="006C36DD"/>
  </w:style>
  <w:style w:type="character" w:customStyle="1" w:styleId="TITLE">
    <w:name w:val="TITLE Знак"/>
    <w:link w:val="PAPER"/>
    <w:rsid w:val="005D42F9"/>
    <w:rPr>
      <w:b/>
      <w:lang w:val="en-US" w:eastAsia="en-US"/>
    </w:rPr>
  </w:style>
  <w:style w:type="character" w:customStyle="1" w:styleId="40">
    <w:name w:val="Заголовок 4 Знак"/>
    <w:link w:val="4"/>
    <w:rsid w:val="00BA75B4"/>
    <w:rPr>
      <w:rFonts w:ascii="Arial" w:eastAsia="Calibri" w:hAnsi="Arial" w:cs="Arial"/>
      <w:b/>
      <w:bCs/>
      <w:color w:val="000000"/>
      <w:sz w:val="24"/>
      <w:lang w:val="en-US" w:eastAsia="en-US"/>
    </w:rPr>
  </w:style>
  <w:style w:type="paragraph" w:customStyle="1" w:styleId="Authors">
    <w:name w:val="Authors"/>
    <w:basedOn w:val="12"/>
    <w:link w:val="Authors0"/>
    <w:rsid w:val="00BA75B4"/>
    <w:pPr>
      <w:keepNext/>
      <w:keepLines/>
    </w:pPr>
  </w:style>
  <w:style w:type="paragraph" w:customStyle="1" w:styleId="Organization">
    <w:name w:val="Organization"/>
    <w:basedOn w:val="Authors"/>
    <w:link w:val="Organization0"/>
    <w:rsid w:val="00BA75B4"/>
    <w:rPr>
      <w:b w:val="0"/>
      <w:i/>
      <w:sz w:val="24"/>
      <w:szCs w:val="24"/>
      <w:lang w:eastAsia="x-none"/>
    </w:rPr>
  </w:style>
  <w:style w:type="paragraph" w:customStyle="1" w:styleId="Textaz">
    <w:name w:val="Text_az"/>
    <w:basedOn w:val="Authors"/>
    <w:rsid w:val="00BA75B4"/>
    <w:pPr>
      <w:jc w:val="both"/>
    </w:pPr>
    <w:rPr>
      <w:b w:val="0"/>
    </w:rPr>
  </w:style>
  <w:style w:type="character" w:customStyle="1" w:styleId="13">
    <w:name w:val="Стиль1 Знак"/>
    <w:link w:val="12"/>
    <w:rsid w:val="00BA75B4"/>
    <w:rPr>
      <w:b/>
      <w:lang w:val="en-US" w:eastAsia="en-US"/>
    </w:rPr>
  </w:style>
  <w:style w:type="character" w:customStyle="1" w:styleId="Authors0">
    <w:name w:val="Authors Знак"/>
    <w:link w:val="Authors"/>
    <w:rsid w:val="00BA75B4"/>
    <w:rPr>
      <w:b/>
      <w:lang w:val="en-US" w:eastAsia="en-US"/>
    </w:rPr>
  </w:style>
  <w:style w:type="character" w:customStyle="1" w:styleId="Organization0">
    <w:name w:val="Organization Знак"/>
    <w:link w:val="Organization"/>
    <w:rsid w:val="00BA75B4"/>
    <w:rPr>
      <w:i/>
      <w:sz w:val="24"/>
      <w:szCs w:val="24"/>
      <w:lang w:val="en-US"/>
    </w:rPr>
  </w:style>
  <w:style w:type="paragraph" w:customStyle="1" w:styleId="aff2">
    <w:name w:val="титул_байкал"/>
    <w:basedOn w:val="PAPER"/>
    <w:rsid w:val="00BA75B4"/>
    <w:pPr>
      <w:keepNext/>
      <w:keepLines/>
    </w:pPr>
    <w:rPr>
      <w:sz w:val="24"/>
      <w:szCs w:val="28"/>
      <w:lang w:val="ru-RU" w:eastAsia="ru-RU"/>
    </w:rPr>
  </w:style>
  <w:style w:type="paragraph" w:customStyle="1" w:styleId="aff3">
    <w:name w:val="Организация_байкал"/>
    <w:basedOn w:val="Organization"/>
    <w:rsid w:val="00BA75B4"/>
    <w:rPr>
      <w:lang w:val="ru-RU"/>
    </w:rPr>
  </w:style>
  <w:style w:type="paragraph" w:customStyle="1" w:styleId="aff4">
    <w:name w:val="текст_байкал"/>
    <w:basedOn w:val="Textaz"/>
    <w:rsid w:val="00BA75B4"/>
    <w:rPr>
      <w:lang w:val="ru-RU"/>
    </w:rPr>
  </w:style>
  <w:style w:type="paragraph" w:styleId="aff5">
    <w:name w:val="Balloon Text"/>
    <w:basedOn w:val="a"/>
    <w:link w:val="aff6"/>
    <w:rsid w:val="00BA75B4"/>
    <w:rPr>
      <w:rFonts w:ascii="Tahoma" w:hAnsi="Tahoma"/>
      <w:sz w:val="16"/>
      <w:szCs w:val="16"/>
      <w:lang w:val="x-none" w:eastAsia="x-none"/>
    </w:rPr>
  </w:style>
  <w:style w:type="character" w:customStyle="1" w:styleId="aff6">
    <w:name w:val="Текст выноски Знак"/>
    <w:link w:val="aff5"/>
    <w:rsid w:val="00BA75B4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link w:val="21"/>
    <w:rsid w:val="00BA75B4"/>
    <w:rPr>
      <w:rFonts w:ascii="Arial" w:hAnsi="Arial" w:cs="Arial"/>
      <w:b/>
      <w:bCs/>
      <w:sz w:val="28"/>
      <w:szCs w:val="24"/>
      <w:lang w:val="de-DE" w:eastAsia="en-US"/>
    </w:rPr>
  </w:style>
  <w:style w:type="paragraph" w:customStyle="1" w:styleId="Titelzeile">
    <w:name w:val="Titelzeile"/>
    <w:basedOn w:val="a"/>
    <w:next w:val="a"/>
    <w:rsid w:val="00BA75B4"/>
    <w:pPr>
      <w:spacing w:line="360" w:lineRule="auto"/>
      <w:jc w:val="center"/>
    </w:pPr>
    <w:rPr>
      <w:rFonts w:cs="Arial"/>
      <w:b/>
      <w:sz w:val="28"/>
      <w:szCs w:val="20"/>
      <w:lang w:val="en-GB" w:eastAsia="de-DE"/>
    </w:rPr>
  </w:style>
  <w:style w:type="paragraph" w:customStyle="1" w:styleId="BBAuthorName">
    <w:name w:val="BB_Author_Name"/>
    <w:basedOn w:val="a"/>
    <w:next w:val="a"/>
    <w:rsid w:val="00BA75B4"/>
    <w:pPr>
      <w:spacing w:after="240" w:line="480" w:lineRule="auto"/>
      <w:jc w:val="center"/>
    </w:pPr>
    <w:rPr>
      <w:rFonts w:ascii="Times" w:hAnsi="Times"/>
      <w:i/>
      <w:szCs w:val="20"/>
    </w:rPr>
  </w:style>
  <w:style w:type="paragraph" w:customStyle="1" w:styleId="body">
    <w:name w:val="body"/>
    <w:next w:val="a"/>
    <w:rsid w:val="00BA75B4"/>
    <w:pPr>
      <w:spacing w:line="280" w:lineRule="exact"/>
      <w:jc w:val="both"/>
    </w:pPr>
    <w:rPr>
      <w:rFonts w:eastAsia="ヒラギノ角ゴ Pro W3"/>
      <w:color w:val="000000"/>
      <w:sz w:val="22"/>
      <w:lang w:val="en-US" w:eastAsia="de-DE"/>
    </w:rPr>
  </w:style>
  <w:style w:type="paragraph" w:customStyle="1" w:styleId="16">
    <w:name w:val="図表番号1"/>
    <w:basedOn w:val="aff7"/>
    <w:next w:val="a"/>
    <w:rsid w:val="00BA75B4"/>
    <w:pPr>
      <w:spacing w:before="120" w:after="240"/>
      <w:ind w:leftChars="200" w:left="200"/>
      <w:jc w:val="center"/>
    </w:pPr>
    <w:rPr>
      <w:rFonts w:ascii="Century" w:hAnsi="Century"/>
      <w:b w:val="0"/>
      <w:bCs w:val="0"/>
      <w:kern w:val="2"/>
      <w:sz w:val="16"/>
      <w:szCs w:val="24"/>
      <w:lang w:val="en-US" w:eastAsia="ja-JP"/>
    </w:rPr>
  </w:style>
  <w:style w:type="character" w:customStyle="1" w:styleId="Captionheading">
    <w:name w:val="Caption_heading"/>
    <w:rsid w:val="00BA75B4"/>
    <w:rPr>
      <w:rFonts w:ascii="Times New Roman" w:hAnsi="Times New Roman"/>
      <w:b/>
      <w:noProof w:val="0"/>
      <w:sz w:val="16"/>
      <w:lang w:val="en-US"/>
    </w:rPr>
  </w:style>
  <w:style w:type="paragraph" w:styleId="aff7">
    <w:name w:val="caption"/>
    <w:basedOn w:val="a"/>
    <w:next w:val="a"/>
    <w:qFormat/>
    <w:rsid w:val="00BA75B4"/>
    <w:rPr>
      <w:b/>
      <w:bCs/>
      <w:sz w:val="20"/>
      <w:szCs w:val="20"/>
      <w:lang w:val="ru-RU" w:eastAsia="ru-RU"/>
    </w:rPr>
  </w:style>
  <w:style w:type="character" w:customStyle="1" w:styleId="longtext">
    <w:name w:val="long_text"/>
    <w:rsid w:val="00BA75B4"/>
  </w:style>
  <w:style w:type="character" w:customStyle="1" w:styleId="17">
    <w:name w:val="Основной текст с отступом Знак1"/>
    <w:uiPriority w:val="99"/>
    <w:semiHidden/>
    <w:rsid w:val="00BA75B4"/>
    <w:rPr>
      <w:sz w:val="24"/>
      <w:szCs w:val="24"/>
    </w:rPr>
  </w:style>
  <w:style w:type="character" w:customStyle="1" w:styleId="shorttext">
    <w:name w:val="short_text"/>
    <w:basedOn w:val="a0"/>
    <w:rsid w:val="00BA75B4"/>
  </w:style>
  <w:style w:type="character" w:customStyle="1" w:styleId="hps">
    <w:name w:val="hps"/>
    <w:basedOn w:val="a0"/>
    <w:uiPriority w:val="99"/>
    <w:rsid w:val="00BA75B4"/>
  </w:style>
  <w:style w:type="paragraph" w:customStyle="1" w:styleId="5">
    <w:name w:val="Знак Знак5"/>
    <w:basedOn w:val="a"/>
    <w:rsid w:val="00BA75B4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TitleLine">
    <w:name w:val="Title Line"/>
    <w:basedOn w:val="a"/>
    <w:rsid w:val="00BA75B4"/>
    <w:pPr>
      <w:spacing w:line="360" w:lineRule="auto"/>
      <w:jc w:val="center"/>
    </w:pPr>
    <w:rPr>
      <w:rFonts w:ascii="Arial" w:hAnsi="Arial" w:cs="Arial"/>
      <w:b/>
      <w:bCs/>
      <w:sz w:val="28"/>
      <w:szCs w:val="28"/>
      <w:lang w:val="de-DE" w:eastAsia="de-DE"/>
    </w:rPr>
  </w:style>
  <w:style w:type="paragraph" w:customStyle="1" w:styleId="authorsandaffiliations">
    <w:name w:val="authors and affiliations"/>
    <w:basedOn w:val="a"/>
    <w:rsid w:val="00BA75B4"/>
    <w:pPr>
      <w:spacing w:line="360" w:lineRule="auto"/>
      <w:jc w:val="center"/>
    </w:pPr>
    <w:rPr>
      <w:rFonts w:ascii="Arial" w:hAnsi="Arial" w:cs="Arial"/>
      <w:i/>
      <w:iCs/>
      <w:lang w:val="de-DE" w:eastAsia="de-DE"/>
    </w:rPr>
  </w:style>
  <w:style w:type="paragraph" w:customStyle="1" w:styleId="Subheading">
    <w:name w:val="Subheading"/>
    <w:basedOn w:val="a"/>
    <w:rsid w:val="00BA75B4"/>
    <w:pPr>
      <w:spacing w:before="120" w:line="360" w:lineRule="auto"/>
      <w:outlineLvl w:val="1"/>
    </w:pPr>
    <w:rPr>
      <w:rFonts w:ascii="Arial" w:hAnsi="Arial" w:cs="Arial"/>
      <w:b/>
      <w:bCs/>
      <w:lang w:val="de-DE" w:eastAsia="de-DE"/>
    </w:rPr>
  </w:style>
  <w:style w:type="paragraph" w:customStyle="1" w:styleId="Haupttext">
    <w:name w:val="Haupttext"/>
    <w:rsid w:val="00BA75B4"/>
    <w:pPr>
      <w:spacing w:line="360" w:lineRule="auto"/>
      <w:jc w:val="both"/>
    </w:pPr>
    <w:rPr>
      <w:rFonts w:ascii="Arial" w:hAnsi="Arial" w:cs="Arial"/>
      <w:sz w:val="24"/>
      <w:szCs w:val="24"/>
      <w:lang w:val="en-GB" w:eastAsia="de-DE"/>
    </w:rPr>
  </w:style>
  <w:style w:type="paragraph" w:customStyle="1" w:styleId="aff8">
    <w:name w:val="Организация_конгр"/>
    <w:basedOn w:val="a"/>
    <w:rsid w:val="00BA75B4"/>
    <w:pPr>
      <w:keepNext/>
      <w:keepLines/>
      <w:jc w:val="center"/>
    </w:pPr>
    <w:rPr>
      <w:i/>
      <w:sz w:val="22"/>
      <w:szCs w:val="22"/>
      <w:vertAlign w:val="superscript"/>
      <w:lang w:val="ru-RU" w:eastAsia="ru-RU"/>
    </w:rPr>
  </w:style>
  <w:style w:type="paragraph" w:customStyle="1" w:styleId="Reference">
    <w:name w:val="Reference"/>
    <w:basedOn w:val="a"/>
    <w:rsid w:val="00BA75B4"/>
    <w:pPr>
      <w:spacing w:after="100"/>
      <w:ind w:left="425" w:hanging="425"/>
      <w:jc w:val="both"/>
    </w:pPr>
    <w:rPr>
      <w:sz w:val="18"/>
      <w:szCs w:val="20"/>
      <w:lang w:eastAsia="fr-FR"/>
    </w:rPr>
  </w:style>
  <w:style w:type="paragraph" w:customStyle="1" w:styleId="Normal">
    <w:name w:val="Normal Знак Знак"/>
    <w:link w:val="Normal0"/>
    <w:rsid w:val="00BA75B4"/>
    <w:pPr>
      <w:spacing w:before="100" w:after="100"/>
    </w:pPr>
    <w:rPr>
      <w:snapToGrid w:val="0"/>
      <w:sz w:val="24"/>
      <w:szCs w:val="24"/>
    </w:rPr>
  </w:style>
  <w:style w:type="character" w:customStyle="1" w:styleId="Normal0">
    <w:name w:val="Normal Знак Знак Знак"/>
    <w:link w:val="Normal"/>
    <w:rsid w:val="00BA75B4"/>
    <w:rPr>
      <w:snapToGrid w:val="0"/>
      <w:sz w:val="24"/>
      <w:szCs w:val="24"/>
      <w:lang w:bidi="ar-SA"/>
    </w:rPr>
  </w:style>
  <w:style w:type="paragraph" w:customStyle="1" w:styleId="Abstract">
    <w:name w:val="Abstract"/>
    <w:basedOn w:val="a"/>
    <w:rsid w:val="00BA75B4"/>
    <w:pPr>
      <w:spacing w:before="120" w:after="120"/>
      <w:jc w:val="both"/>
    </w:pPr>
    <w:rPr>
      <w:sz w:val="20"/>
      <w:szCs w:val="20"/>
      <w:lang w:val="ru-RU"/>
    </w:rPr>
  </w:style>
  <w:style w:type="paragraph" w:customStyle="1" w:styleId="BodyLNoTab">
    <w:name w:val="BodyL.NoTab"/>
    <w:basedOn w:val="a"/>
    <w:next w:val="a"/>
    <w:rsid w:val="00BA75B4"/>
    <w:pPr>
      <w:spacing w:line="360" w:lineRule="auto"/>
      <w:jc w:val="both"/>
    </w:pPr>
    <w:rPr>
      <w:szCs w:val="20"/>
      <w:lang w:val="ru-RU"/>
    </w:rPr>
  </w:style>
  <w:style w:type="paragraph" w:customStyle="1" w:styleId="BodyL">
    <w:name w:val="BodyL."/>
    <w:basedOn w:val="a"/>
    <w:rsid w:val="00BA75B4"/>
    <w:pPr>
      <w:spacing w:line="360" w:lineRule="auto"/>
      <w:ind w:firstLine="567"/>
      <w:jc w:val="both"/>
    </w:pPr>
    <w:rPr>
      <w:szCs w:val="20"/>
      <w:lang w:val="ru-RU"/>
    </w:rPr>
  </w:style>
  <w:style w:type="character" w:customStyle="1" w:styleId="apple-converted-space">
    <w:name w:val="apple-converted-space"/>
    <w:rsid w:val="00BA75B4"/>
  </w:style>
  <w:style w:type="paragraph" w:customStyle="1" w:styleId="ElsAuthor">
    <w:name w:val="Els_Author"/>
    <w:next w:val="a"/>
    <w:rsid w:val="00BA75B4"/>
    <w:pPr>
      <w:spacing w:after="160" w:line="290" w:lineRule="exact"/>
    </w:pPr>
    <w:rPr>
      <w:sz w:val="24"/>
      <w:szCs w:val="24"/>
      <w:lang w:val="en-US" w:eastAsia="en-US"/>
    </w:rPr>
  </w:style>
  <w:style w:type="paragraph" w:customStyle="1" w:styleId="N1AuthorAddresses">
    <w:name w:val="N1 Author Addresses"/>
    <w:rsid w:val="00BA75B4"/>
    <w:pPr>
      <w:spacing w:line="190" w:lineRule="exact"/>
    </w:pPr>
    <w:rPr>
      <w:i/>
      <w:sz w:val="16"/>
      <w:szCs w:val="24"/>
      <w:lang w:val="en-GB" w:eastAsia="en-GB"/>
    </w:rPr>
  </w:style>
  <w:style w:type="character" w:customStyle="1" w:styleId="st">
    <w:name w:val="st"/>
    <w:rsid w:val="00BA75B4"/>
  </w:style>
  <w:style w:type="paragraph" w:customStyle="1" w:styleId="aff9">
    <w:name w:val="Диплом"/>
    <w:basedOn w:val="a"/>
    <w:link w:val="Char"/>
    <w:qFormat/>
    <w:rsid w:val="00BA75B4"/>
    <w:pPr>
      <w:spacing w:line="360" w:lineRule="auto"/>
      <w:ind w:firstLine="709"/>
      <w:jc w:val="both"/>
    </w:pPr>
    <w:rPr>
      <w:rFonts w:eastAsia="Calibri"/>
      <w:lang w:val="x-none"/>
    </w:rPr>
  </w:style>
  <w:style w:type="character" w:customStyle="1" w:styleId="Char">
    <w:name w:val="Диплом Char"/>
    <w:link w:val="aff9"/>
    <w:rsid w:val="00BA75B4"/>
    <w:rPr>
      <w:rFonts w:eastAsia="Calibri"/>
      <w:sz w:val="24"/>
      <w:szCs w:val="24"/>
      <w:lang w:eastAsia="en-US"/>
    </w:rPr>
  </w:style>
  <w:style w:type="paragraph" w:styleId="affa">
    <w:name w:val="List Paragraph"/>
    <w:basedOn w:val="a"/>
    <w:uiPriority w:val="34"/>
    <w:qFormat/>
    <w:rsid w:val="00BA75B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paragraph" w:customStyle="1" w:styleId="18">
    <w:name w:val="1"/>
    <w:basedOn w:val="a"/>
    <w:rsid w:val="00BA75B4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ORCSAuthors">
    <w:name w:val="ORCS Authors"/>
    <w:basedOn w:val="a"/>
    <w:rsid w:val="00BA75B4"/>
    <w:pPr>
      <w:spacing w:before="200"/>
      <w:jc w:val="right"/>
    </w:pPr>
    <w:rPr>
      <w:b/>
      <w:sz w:val="20"/>
      <w:szCs w:val="20"/>
    </w:rPr>
  </w:style>
  <w:style w:type="paragraph" w:customStyle="1" w:styleId="ORCSAffiliation">
    <w:name w:val="ORCS Affiliation"/>
    <w:basedOn w:val="a"/>
    <w:rsid w:val="00BA75B4"/>
    <w:pPr>
      <w:jc w:val="right"/>
    </w:pPr>
    <w:rPr>
      <w:i/>
      <w:sz w:val="20"/>
      <w:szCs w:val="20"/>
    </w:rPr>
  </w:style>
  <w:style w:type="paragraph" w:customStyle="1" w:styleId="Titlenrs">
    <w:name w:val="Title_nrs"/>
    <w:basedOn w:val="TitleZ"/>
    <w:qFormat/>
    <w:rsid w:val="006569A5"/>
    <w:pPr>
      <w:spacing w:after="0" w:line="360" w:lineRule="auto"/>
    </w:pPr>
    <w:rPr>
      <w:lang w:val="en-GB"/>
    </w:rPr>
  </w:style>
  <w:style w:type="paragraph" w:customStyle="1" w:styleId="Authornrs">
    <w:name w:val="Author_nrs"/>
    <w:basedOn w:val="Author"/>
    <w:qFormat/>
    <w:rsid w:val="006569A5"/>
    <w:pPr>
      <w:keepNext/>
      <w:spacing w:after="0" w:line="360" w:lineRule="auto"/>
    </w:pPr>
    <w:rPr>
      <w:sz w:val="24"/>
    </w:rPr>
  </w:style>
  <w:style w:type="paragraph" w:customStyle="1" w:styleId="AffilationofAuthorrns">
    <w:name w:val="Affilation of Author_rns"/>
    <w:basedOn w:val="Authornrs"/>
    <w:qFormat/>
    <w:rsid w:val="006569A5"/>
    <w:rPr>
      <w:i/>
      <w:vertAlign w:val="superscript"/>
      <w:lang w:val="en-GB"/>
    </w:rPr>
  </w:style>
  <w:style w:type="paragraph" w:customStyle="1" w:styleId="affb">
    <w:name w:val="Знак"/>
    <w:basedOn w:val="a"/>
    <w:rsid w:val="00D64BA7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1">
    <w:name w:val="Знак Char Char"/>
    <w:basedOn w:val="a"/>
    <w:rsid w:val="009C791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AffilationofAuthormcr0">
    <w:name w:val="Affilation of Author mcr"/>
    <w:basedOn w:val="a"/>
    <w:uiPriority w:val="99"/>
    <w:qFormat/>
    <w:rsid w:val="00181C89"/>
    <w:pPr>
      <w:keepNext/>
      <w:spacing w:line="300" w:lineRule="auto"/>
      <w:jc w:val="center"/>
    </w:pPr>
    <w:rPr>
      <w:rFonts w:cs="Calibri"/>
      <w:i/>
      <w:color w:val="000000"/>
      <w:szCs w:val="20"/>
      <w:lang w:val="en-GB"/>
    </w:rPr>
  </w:style>
  <w:style w:type="paragraph" w:customStyle="1" w:styleId="Titlemcr0">
    <w:name w:val="Title mcr"/>
    <w:basedOn w:val="a"/>
    <w:uiPriority w:val="99"/>
    <w:qFormat/>
    <w:rsid w:val="00181C89"/>
    <w:pPr>
      <w:keepNext/>
      <w:spacing w:line="300" w:lineRule="auto"/>
      <w:jc w:val="center"/>
    </w:pPr>
    <w:rPr>
      <w:rFonts w:eastAsia="Calibri"/>
      <w:b/>
      <w:sz w:val="28"/>
      <w:szCs w:val="22"/>
      <w:lang w:val="en-GB"/>
    </w:rPr>
  </w:style>
  <w:style w:type="paragraph" w:customStyle="1" w:styleId="Authormcr0">
    <w:name w:val="Author mcr"/>
    <w:basedOn w:val="a"/>
    <w:uiPriority w:val="99"/>
    <w:qFormat/>
    <w:rsid w:val="00651E54"/>
    <w:pPr>
      <w:keepNext/>
      <w:spacing w:line="300" w:lineRule="auto"/>
      <w:jc w:val="center"/>
    </w:pPr>
    <w:rPr>
      <w:rFonts w:cs="Calibri"/>
      <w:color w:val="000000"/>
      <w:szCs w:val="20"/>
      <w:lang w:val="en-GB"/>
    </w:rPr>
  </w:style>
  <w:style w:type="character" w:customStyle="1" w:styleId="113">
    <w:name w:val="Заголовок №1 + 13"/>
    <w:aliases w:val="5 pt"/>
    <w:uiPriority w:val="99"/>
    <w:rsid w:val="00EF0507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19">
    <w:name w:val="Заголовок №1 + Курсив"/>
    <w:uiPriority w:val="99"/>
    <w:rsid w:val="001E6AAE"/>
    <w:rPr>
      <w:rFonts w:ascii="Times New Roman" w:hAnsi="Times New Roman"/>
      <w:b/>
      <w:bCs/>
      <w:i/>
      <w:iCs/>
      <w:sz w:val="27"/>
      <w:szCs w:val="27"/>
      <w:shd w:val="clear" w:color="auto" w:fill="FFFFFF"/>
    </w:rPr>
  </w:style>
  <w:style w:type="paragraph" w:customStyle="1" w:styleId="1a">
    <w:name w:val="Обычный1"/>
    <w:rsid w:val="00274F1C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Titlecd">
    <w:name w:val="Title cd"/>
    <w:basedOn w:val="a"/>
    <w:qFormat/>
    <w:rsid w:val="002E07B3"/>
    <w:pPr>
      <w:keepNext/>
      <w:jc w:val="center"/>
    </w:pPr>
    <w:rPr>
      <w:rFonts w:ascii="Calibri" w:eastAsia="Calibri" w:hAnsi="Calibri"/>
      <w:b/>
      <w:caps/>
      <w:sz w:val="28"/>
      <w:szCs w:val="22"/>
      <w:lang w:val="ru-RU"/>
    </w:rPr>
  </w:style>
  <w:style w:type="paragraph" w:customStyle="1" w:styleId="Authorcd">
    <w:name w:val="Author cd"/>
    <w:basedOn w:val="a"/>
    <w:qFormat/>
    <w:rsid w:val="002E07B3"/>
    <w:pPr>
      <w:keepNext/>
      <w:jc w:val="center"/>
    </w:pPr>
    <w:rPr>
      <w:rFonts w:ascii="Calibri" w:hAnsi="Calibri" w:cs="Calibri"/>
      <w:szCs w:val="20"/>
      <w:lang w:val="en-GB"/>
    </w:rPr>
  </w:style>
  <w:style w:type="paragraph" w:customStyle="1" w:styleId="AffilationofAuthorcd">
    <w:name w:val="Affilation of Author cd"/>
    <w:basedOn w:val="a"/>
    <w:qFormat/>
    <w:rsid w:val="002E07B3"/>
    <w:pPr>
      <w:keepNext/>
      <w:jc w:val="center"/>
    </w:pPr>
    <w:rPr>
      <w:rFonts w:ascii="Calibri" w:hAnsi="Calibri" w:cs="Calibri"/>
      <w:i/>
      <w:color w:val="000000"/>
      <w:szCs w:val="20"/>
      <w:lang w:val="ru-RU"/>
    </w:rPr>
  </w:style>
  <w:style w:type="paragraph" w:customStyle="1" w:styleId="Textcd">
    <w:name w:val="Text cd"/>
    <w:basedOn w:val="a"/>
    <w:qFormat/>
    <w:rsid w:val="002E07B3"/>
    <w:pPr>
      <w:keepNext/>
      <w:spacing w:line="300" w:lineRule="auto"/>
      <w:ind w:firstLine="425"/>
      <w:jc w:val="both"/>
    </w:pPr>
    <w:rPr>
      <w:rFonts w:ascii="Calibri" w:eastAsia="Calibri" w:hAnsi="Calibri"/>
      <w:szCs w:val="22"/>
      <w:lang w:val="ru-RU"/>
    </w:rPr>
  </w:style>
  <w:style w:type="paragraph" w:customStyle="1" w:styleId="Refcd">
    <w:name w:val="Ref cd"/>
    <w:basedOn w:val="a"/>
    <w:rsid w:val="002E07B3"/>
    <w:pPr>
      <w:keepNext/>
      <w:outlineLvl w:val="2"/>
    </w:pPr>
    <w:rPr>
      <w:rFonts w:ascii="Calibri" w:hAnsi="Calibri"/>
      <w:bCs/>
      <w:color w:val="000000"/>
      <w:sz w:val="22"/>
      <w:szCs w:val="22"/>
      <w:lang w:val="ru-RU"/>
    </w:rPr>
  </w:style>
  <w:style w:type="paragraph" w:customStyle="1" w:styleId="Authorschool">
    <w:name w:val="Author school"/>
    <w:basedOn w:val="a"/>
    <w:qFormat/>
    <w:rsid w:val="00CA43D5"/>
    <w:pPr>
      <w:keepNext/>
      <w:suppressAutoHyphens/>
      <w:jc w:val="center"/>
    </w:pPr>
    <w:rPr>
      <w:rFonts w:ascii="Calibri" w:hAnsi="Calibri" w:cs="Calibri"/>
      <w:szCs w:val="20"/>
      <w:lang w:val="ru-RU" w:eastAsia="zh-CN"/>
    </w:rPr>
  </w:style>
  <w:style w:type="paragraph" w:customStyle="1" w:styleId="Titleschool">
    <w:name w:val="Title _school"/>
    <w:basedOn w:val="a"/>
    <w:qFormat/>
    <w:rsid w:val="00CA43D5"/>
    <w:pPr>
      <w:keepNext/>
      <w:suppressAutoHyphens/>
      <w:jc w:val="center"/>
    </w:pPr>
    <w:rPr>
      <w:rFonts w:ascii="Calibri" w:eastAsia="Calibri" w:hAnsi="Calibri" w:cs="Calibri"/>
      <w:b/>
      <w:sz w:val="28"/>
      <w:szCs w:val="22"/>
      <w:lang w:val="ru-RU" w:eastAsia="zh-CN"/>
    </w:rPr>
  </w:style>
  <w:style w:type="paragraph" w:customStyle="1" w:styleId="AffilationofAuthorschool">
    <w:name w:val="Affilation of Author school"/>
    <w:basedOn w:val="a"/>
    <w:qFormat/>
    <w:rsid w:val="00CA43D5"/>
    <w:pPr>
      <w:keepNext/>
      <w:suppressAutoHyphens/>
      <w:jc w:val="center"/>
    </w:pPr>
    <w:rPr>
      <w:rFonts w:ascii="Calibri" w:hAnsi="Calibri" w:cs="Calibri"/>
      <w:i/>
      <w:color w:val="000000"/>
      <w:szCs w:val="20"/>
      <w:lang w:val="ru-RU" w:eastAsia="zh-CN"/>
    </w:rPr>
  </w:style>
  <w:style w:type="paragraph" w:styleId="affc">
    <w:name w:val="No Spacing"/>
    <w:uiPriority w:val="1"/>
    <w:qFormat/>
    <w:rsid w:val="000E6635"/>
    <w:rPr>
      <w:rFonts w:ascii="Calibri" w:eastAsia="Calibri" w:hAnsi="Calibri"/>
      <w:sz w:val="22"/>
      <w:szCs w:val="22"/>
      <w:lang w:eastAsia="en-US"/>
    </w:rPr>
  </w:style>
  <w:style w:type="character" w:customStyle="1" w:styleId="Char0">
    <w:name w:val="заголовок тезисы Char"/>
    <w:link w:val="affd"/>
    <w:locked/>
    <w:rsid w:val="000D5859"/>
    <w:rPr>
      <w:b/>
      <w:bCs/>
      <w:color w:val="000000"/>
      <w:sz w:val="28"/>
      <w:szCs w:val="28"/>
    </w:rPr>
  </w:style>
  <w:style w:type="paragraph" w:customStyle="1" w:styleId="affd">
    <w:name w:val="заголовок тезисы"/>
    <w:basedOn w:val="a"/>
    <w:link w:val="Char0"/>
    <w:qFormat/>
    <w:rsid w:val="000D5859"/>
    <w:pPr>
      <w:autoSpaceDE w:val="0"/>
      <w:autoSpaceDN w:val="0"/>
      <w:adjustRightInd w:val="0"/>
      <w:ind w:firstLine="425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1b">
    <w:name w:val="Без интервала1"/>
    <w:rsid w:val="000D585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7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2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rscf.ru/project/26-93-2001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limova\Application%20Data\Microsoft\&#1064;&#1072;&#1073;&#1083;&#1086;&#1085;&#1099;\template_Z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6E8471-4691-4150-956D-0362F5CE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</Template>
  <TotalTime>74</TotalTime>
  <Pages>9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Title (Bold Face, Pt 14, Times New Roman)</vt:lpstr>
    </vt:vector>
  </TitlesOfParts>
  <Company>MICROSOFT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(Bold Face, Pt 14, Times New Roman)</dc:title>
  <dc:subject/>
  <dc:creator>Publisher</dc:creator>
  <cp:keywords/>
  <cp:lastModifiedBy>Николай</cp:lastModifiedBy>
  <cp:revision>10</cp:revision>
  <cp:lastPrinted>2018-09-17T07:14:00Z</cp:lastPrinted>
  <dcterms:created xsi:type="dcterms:W3CDTF">2026-10-20T13:54:00Z</dcterms:created>
  <dcterms:modified xsi:type="dcterms:W3CDTF">2026-10-21T07:23:00Z</dcterms:modified>
</cp:coreProperties>
</file>